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8F4755" w14:textId="71E187BF" w:rsidR="00532231" w:rsidRDefault="007C3FBB" w:rsidP="00026F5C">
      <w:pPr>
        <w:pStyle w:val="Subtitle"/>
        <w:spacing w:after="300"/>
        <w:rPr>
          <w:sz w:val="34"/>
          <w:szCs w:val="30"/>
        </w:rPr>
      </w:pPr>
      <w:bookmarkStart w:id="0" w:name="_GoBack"/>
      <w:bookmarkEnd w:id="0"/>
      <w:r>
        <w:rPr>
          <w:noProof/>
          <w:lang w:val="en-AU" w:eastAsia="en-AU"/>
        </w:rPr>
        <w:drawing>
          <wp:inline distT="0" distB="0" distL="0" distR="0" wp14:anchorId="3A03B292" wp14:editId="186EA244">
            <wp:extent cx="785545" cy="634047"/>
            <wp:effectExtent l="0" t="0" r="0" b="0"/>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sa.png"/>
                    <pic:cNvPicPr/>
                  </pic:nvPicPr>
                  <pic:blipFill>
                    <a:blip r:embed="rId11"/>
                    <a:stretch>
                      <a:fillRect/>
                    </a:stretch>
                  </pic:blipFill>
                  <pic:spPr>
                    <a:xfrm>
                      <a:off x="0" y="0"/>
                      <a:ext cx="795807" cy="642330"/>
                    </a:xfrm>
                    <a:prstGeom prst="rect">
                      <a:avLst/>
                    </a:prstGeom>
                  </pic:spPr>
                </pic:pic>
              </a:graphicData>
            </a:graphic>
          </wp:inline>
        </w:drawing>
      </w:r>
      <w:r w:rsidR="00D02C7D">
        <w:rPr>
          <w:sz w:val="34"/>
          <w:szCs w:val="30"/>
        </w:rPr>
        <w:t xml:space="preserve"> </w:t>
      </w:r>
      <w:r w:rsidR="00D74953">
        <w:rPr>
          <w:sz w:val="34"/>
          <w:szCs w:val="30"/>
        </w:rPr>
        <w:t xml:space="preserve">  </w:t>
      </w:r>
      <w:r w:rsidR="00D02C7D">
        <w:rPr>
          <w:sz w:val="34"/>
          <w:szCs w:val="30"/>
        </w:rPr>
        <w:t xml:space="preserve"> </w:t>
      </w:r>
      <w:r>
        <w:rPr>
          <w:noProof/>
          <w:lang w:val="en-AU" w:eastAsia="en-AU"/>
        </w:rPr>
        <w:drawing>
          <wp:inline distT="0" distB="0" distL="0" distR="0" wp14:anchorId="5FF37652" wp14:editId="1A0F1723">
            <wp:extent cx="676275" cy="676275"/>
            <wp:effectExtent l="0" t="0" r="9525" b="9525"/>
            <wp:docPr id="44" name="Picture 44"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udcouncil.jpg"/>
                    <pic:cNvPicPr/>
                  </pic:nvPicPr>
                  <pic:blipFill>
                    <a:blip r:embed="rId12"/>
                    <a:stretch>
                      <a:fillRect/>
                    </a:stretch>
                  </pic:blipFill>
                  <pic:spPr>
                    <a:xfrm>
                      <a:off x="0" y="0"/>
                      <a:ext cx="679673" cy="679673"/>
                    </a:xfrm>
                    <a:prstGeom prst="rect">
                      <a:avLst/>
                    </a:prstGeom>
                  </pic:spPr>
                </pic:pic>
              </a:graphicData>
            </a:graphic>
          </wp:inline>
        </w:drawing>
      </w:r>
      <w:r w:rsidR="00944BF9">
        <w:rPr>
          <w:sz w:val="34"/>
          <w:szCs w:val="30"/>
        </w:rPr>
        <w:t xml:space="preserve">    </w:t>
      </w:r>
      <w:r w:rsidR="00944BF9" w:rsidRPr="008F50DA">
        <w:rPr>
          <w:rFonts w:ascii="Century Gothic" w:hAnsi="Century Gothic"/>
          <w:b/>
          <w:noProof/>
        </w:rPr>
        <w:drawing>
          <wp:inline distT="0" distB="0" distL="0" distR="0" wp14:anchorId="26A05FFA" wp14:editId="453B4C68">
            <wp:extent cx="889962" cy="704850"/>
            <wp:effectExtent l="0" t="0" r="5715"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rotWithShape="1">
                    <a:blip r:embed="rId13">
                      <a:extLst>
                        <a:ext uri="{28A0092B-C50C-407E-A947-70E740481C1C}">
                          <a14:useLocalDpi xmlns:a14="http://schemas.microsoft.com/office/drawing/2010/main" val="0"/>
                        </a:ext>
                      </a:extLst>
                    </a:blip>
                    <a:srcRect l="6716" t="6956" b="6956"/>
                    <a:stretch/>
                  </pic:blipFill>
                  <pic:spPr bwMode="auto">
                    <a:xfrm>
                      <a:off x="0" y="0"/>
                      <a:ext cx="894798" cy="708680"/>
                    </a:xfrm>
                    <a:prstGeom prst="rect">
                      <a:avLst/>
                    </a:prstGeom>
                    <a:ln>
                      <a:noFill/>
                    </a:ln>
                    <a:extLst>
                      <a:ext uri="{53640926-AAD7-44D8-BBD7-CCE9431645EC}">
                        <a14:shadowObscured xmlns:a14="http://schemas.microsoft.com/office/drawing/2010/main"/>
                      </a:ext>
                    </a:extLst>
                  </pic:spPr>
                </pic:pic>
              </a:graphicData>
            </a:graphic>
          </wp:inline>
        </w:drawing>
      </w:r>
    </w:p>
    <w:p w14:paraId="69FEC9E7" w14:textId="7DB0F8AB" w:rsidR="0008319F" w:rsidRPr="00941BB0" w:rsidRDefault="0008319F" w:rsidP="0008319F">
      <w:pPr>
        <w:pStyle w:val="Title"/>
        <w:rPr>
          <w:sz w:val="56"/>
          <w:szCs w:val="48"/>
        </w:rPr>
      </w:pPr>
      <w:r w:rsidRPr="00941BB0">
        <w:rPr>
          <w:rFonts w:hint="eastAsia"/>
          <w:sz w:val="56"/>
          <w:szCs w:val="48"/>
        </w:rPr>
        <w:t>IMPORTANT INFORMATION</w:t>
      </w:r>
    </w:p>
    <w:p w14:paraId="05F45E5D" w14:textId="77777777" w:rsidR="00DC0C7E" w:rsidRPr="00096C27" w:rsidRDefault="0008319F" w:rsidP="0008319F">
      <w:pPr>
        <w:pStyle w:val="Subtitle"/>
        <w:spacing w:after="300"/>
        <w:rPr>
          <w:b/>
          <w:color w:val="296D9D" w:themeColor="accent1" w:themeShade="BF"/>
          <w:sz w:val="32"/>
          <w:szCs w:val="32"/>
        </w:rPr>
      </w:pPr>
      <w:r w:rsidRPr="00096C27">
        <w:rPr>
          <w:rFonts w:hint="eastAsia"/>
          <w:b/>
          <w:color w:val="296D9D" w:themeColor="accent1" w:themeShade="BF"/>
          <w:sz w:val="32"/>
          <w:szCs w:val="32"/>
        </w:rPr>
        <w:t xml:space="preserve">for Buddhist temples, organisations </w:t>
      </w:r>
    </w:p>
    <w:p w14:paraId="6C336E11" w14:textId="22284AC5" w:rsidR="00DC0C7E" w:rsidRPr="00941BB0" w:rsidRDefault="0008319F" w:rsidP="00DC0C7E">
      <w:pPr>
        <w:pStyle w:val="Subtitle"/>
        <w:spacing w:after="300"/>
        <w:rPr>
          <w:color w:val="296D9D" w:themeColor="accent1" w:themeShade="BF"/>
        </w:rPr>
      </w:pPr>
      <w:r w:rsidRPr="00096C27">
        <w:rPr>
          <w:rFonts w:hint="eastAsia"/>
          <w:b/>
          <w:color w:val="296D9D" w:themeColor="accent1" w:themeShade="BF"/>
          <w:sz w:val="32"/>
          <w:szCs w:val="32"/>
        </w:rPr>
        <w:t>&amp; communities</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Structure layout table"/>
      </w:tblPr>
      <w:tblGrid>
        <w:gridCol w:w="3693"/>
        <w:gridCol w:w="6002"/>
        <w:gridCol w:w="51"/>
      </w:tblGrid>
      <w:tr w:rsidR="002D2945" w14:paraId="50C876C8" w14:textId="77777777" w:rsidTr="00F82A94">
        <w:trPr>
          <w:trHeight w:val="435"/>
        </w:trPr>
        <w:tc>
          <w:tcPr>
            <w:tcW w:w="5000" w:type="pct"/>
            <w:gridSpan w:val="3"/>
            <w:shd w:val="clear" w:color="auto" w:fill="3E92CC" w:themeFill="accent1"/>
          </w:tcPr>
          <w:p w14:paraId="4593C3B9" w14:textId="3A2C24D1" w:rsidR="002D2945" w:rsidRDefault="002D2945" w:rsidP="00026F5C">
            <w:pPr>
              <w:tabs>
                <w:tab w:val="left" w:pos="9695"/>
              </w:tabs>
            </w:pPr>
          </w:p>
        </w:tc>
      </w:tr>
      <w:tr w:rsidR="002D2945" w14:paraId="4F30FDB5" w14:textId="77777777" w:rsidTr="00F82A94">
        <w:trPr>
          <w:trHeight w:val="4454"/>
        </w:trPr>
        <w:tc>
          <w:tcPr>
            <w:tcW w:w="5000" w:type="pct"/>
            <w:gridSpan w:val="3"/>
            <w:shd w:val="clear" w:color="auto" w:fill="3E92CC" w:themeFill="accent1"/>
          </w:tcPr>
          <w:p w14:paraId="3581CA0C" w14:textId="77777777" w:rsidR="002D2945" w:rsidRDefault="002D2945" w:rsidP="00026F5C">
            <w:pPr>
              <w:jc w:val="center"/>
            </w:pPr>
            <w:r>
              <w:rPr>
                <w:noProof/>
                <w:lang w:val="en-AU" w:eastAsia="en-AU"/>
              </w:rPr>
              <w:drawing>
                <wp:inline distT="0" distB="0" distL="0" distR="0" wp14:anchorId="78F5CD51" wp14:editId="14A3B5EC">
                  <wp:extent cx="7040880" cy="25908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photo-97906-edited.jpg"/>
                          <pic:cNvPicPr/>
                        </pic:nvPicPr>
                        <pic:blipFill rotWithShape="1">
                          <a:blip r:embed="rId14"/>
                          <a:srcRect t="1" b="39530"/>
                          <a:stretch/>
                        </pic:blipFill>
                        <pic:spPr bwMode="auto">
                          <a:xfrm>
                            <a:off x="0" y="0"/>
                            <a:ext cx="7067597" cy="2600631"/>
                          </a:xfrm>
                          <a:prstGeom prst="rect">
                            <a:avLst/>
                          </a:prstGeom>
                          <a:ln>
                            <a:noFill/>
                          </a:ln>
                          <a:extLst>
                            <a:ext uri="{53640926-AAD7-44D8-BBD7-CCE9431645EC}">
                              <a14:shadowObscured xmlns:a14="http://schemas.microsoft.com/office/drawing/2010/main"/>
                            </a:ext>
                          </a:extLst>
                        </pic:spPr>
                      </pic:pic>
                    </a:graphicData>
                  </a:graphic>
                </wp:inline>
              </w:drawing>
            </w:r>
          </w:p>
        </w:tc>
      </w:tr>
      <w:tr w:rsidR="00CD200E" w14:paraId="4992BDAD" w14:textId="77777777" w:rsidTr="00F82A94">
        <w:trPr>
          <w:trHeight w:val="344"/>
        </w:trPr>
        <w:tc>
          <w:tcPr>
            <w:tcW w:w="1895" w:type="pct"/>
          </w:tcPr>
          <w:p w14:paraId="2581F04F" w14:textId="77777777" w:rsidR="00B44AE4" w:rsidRPr="00B44AE4" w:rsidRDefault="00B44AE4" w:rsidP="00026F5C">
            <w:pPr>
              <w:rPr>
                <w:noProof/>
              </w:rPr>
            </w:pPr>
          </w:p>
        </w:tc>
        <w:tc>
          <w:tcPr>
            <w:tcW w:w="3079" w:type="pct"/>
            <w:tcMar>
              <w:left w:w="288" w:type="dxa"/>
              <w:right w:w="0" w:type="dxa"/>
            </w:tcMar>
          </w:tcPr>
          <w:p w14:paraId="04ECBB3A" w14:textId="77777777" w:rsidR="00B44AE4" w:rsidRPr="00B44AE4" w:rsidRDefault="00B44AE4" w:rsidP="00026F5C">
            <w:pPr>
              <w:ind w:left="-294"/>
              <w:rPr>
                <w:noProof/>
              </w:rPr>
            </w:pPr>
          </w:p>
        </w:tc>
        <w:tc>
          <w:tcPr>
            <w:tcW w:w="26" w:type="pct"/>
          </w:tcPr>
          <w:p w14:paraId="08D76036" w14:textId="77777777" w:rsidR="00B44AE4" w:rsidRPr="00B44AE4" w:rsidRDefault="00B44AE4" w:rsidP="00026F5C">
            <w:pPr>
              <w:rPr>
                <w:noProof/>
              </w:rPr>
            </w:pPr>
          </w:p>
        </w:tc>
      </w:tr>
      <w:tr w:rsidR="00CD200E" w14:paraId="4EB948CD" w14:textId="77777777" w:rsidTr="00F82A94">
        <w:trPr>
          <w:trHeight w:val="3873"/>
        </w:trPr>
        <w:tc>
          <w:tcPr>
            <w:tcW w:w="1895" w:type="pct"/>
            <w:tcBorders>
              <w:right w:val="single" w:sz="24" w:space="0" w:color="23316B" w:themeColor="text2"/>
            </w:tcBorders>
          </w:tcPr>
          <w:p w14:paraId="1D836952" w14:textId="77777777" w:rsidR="00FB4F85" w:rsidRDefault="00FB4F85" w:rsidP="00026F5C">
            <w:r>
              <w:rPr>
                <w:noProof/>
                <w:lang w:val="en-AU" w:eastAsia="en-AU"/>
              </w:rPr>
              <mc:AlternateContent>
                <mc:Choice Requires="wps">
                  <w:drawing>
                    <wp:inline distT="0" distB="0" distL="0" distR="0" wp14:anchorId="133FB945" wp14:editId="0CD7E52B">
                      <wp:extent cx="2250439" cy="310515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39" cy="3105150"/>
                              </a:xfrm>
                              <a:prstGeom prst="rect">
                                <a:avLst/>
                              </a:prstGeom>
                              <a:noFill/>
                              <a:ln w="9525">
                                <a:noFill/>
                                <a:miter lim="800000"/>
                                <a:headEnd/>
                                <a:tailEnd/>
                              </a:ln>
                            </wps:spPr>
                            <wps:txbx>
                              <w:txbxContent>
                                <w:sdt>
                                  <w:sdtPr>
                                    <w:id w:val="517045135"/>
                                    <w:placeholder>
                                      <w:docPart w:val="96B6EC2D88FA493AB9C55AD72E8C7F70"/>
                                    </w:placeholder>
                                    <w15:appearance w15:val="hidden"/>
                                  </w:sdtPr>
                                  <w:sdtEndPr/>
                                  <w:sdtContent>
                                    <w:p w14:paraId="0F30BB1B" w14:textId="517F4EC1" w:rsidR="003059DA" w:rsidRDefault="003059DA" w:rsidP="00B43864">
                                      <w:pPr>
                                        <w:rPr>
                                          <w:b/>
                                          <w:bCs/>
                                          <w:sz w:val="28"/>
                                          <w:szCs w:val="28"/>
                                        </w:rPr>
                                      </w:pPr>
                                    </w:p>
                                    <w:p w14:paraId="45870DDF" w14:textId="36F279A0" w:rsidR="00CD200E" w:rsidRPr="00941BB0" w:rsidRDefault="00CD200E" w:rsidP="00B43864">
                                      <w:pPr>
                                        <w:rPr>
                                          <w:b/>
                                          <w:bCs/>
                                          <w:sz w:val="28"/>
                                          <w:szCs w:val="28"/>
                                        </w:rPr>
                                      </w:pPr>
                                      <w:r w:rsidRPr="00941BB0">
                                        <w:rPr>
                                          <w:b/>
                                          <w:bCs/>
                                          <w:sz w:val="28"/>
                                          <w:szCs w:val="28"/>
                                        </w:rPr>
                                        <w:t xml:space="preserve">This guide is to help you stay safe and support your community through these difficult times.  </w:t>
                                      </w:r>
                                    </w:p>
                                    <w:p w14:paraId="170C024C" w14:textId="1AC71058" w:rsidR="006B58D1" w:rsidRDefault="006B58D1" w:rsidP="00B43864">
                                      <w:pPr>
                                        <w:rPr>
                                          <w:sz w:val="8"/>
                                          <w:szCs w:val="8"/>
                                        </w:rPr>
                                      </w:pPr>
                                    </w:p>
                                    <w:p w14:paraId="61CACDD1" w14:textId="77777777" w:rsidR="006B70A5" w:rsidRPr="00FF0B57" w:rsidRDefault="006B70A5" w:rsidP="00B43864">
                                      <w:pPr>
                                        <w:rPr>
                                          <w:sz w:val="8"/>
                                          <w:szCs w:val="8"/>
                                        </w:rPr>
                                      </w:pPr>
                                    </w:p>
                                    <w:p w14:paraId="56F5CE88" w14:textId="33BA5134" w:rsidR="00943EEF" w:rsidRDefault="00243290">
                                      <w:r>
                                        <w:t>Contact the Buddhist Council</w:t>
                                      </w:r>
                                    </w:p>
                                  </w:sdtContent>
                                </w:sdt>
                                <w:sdt>
                                  <w:sdtPr>
                                    <w:id w:val="1600215020"/>
                                    <w:placeholder>
                                      <w:docPart w:val="96B6EC2D88FA493AB9C55AD72E8C7F70"/>
                                    </w:placeholder>
                                    <w15:appearance w15:val="hidden"/>
                                  </w:sdtPr>
                                  <w:sdtEndPr/>
                                  <w:sdtContent>
                                    <w:p w14:paraId="05F48AD9" w14:textId="5DBFF12B" w:rsidR="00BA5752" w:rsidRDefault="0010607E" w:rsidP="00941BB0">
                                      <w:pPr>
                                        <w:spacing w:after="120"/>
                                      </w:pPr>
                                      <w:r>
                                        <w:t>E</w:t>
                                      </w:r>
                                      <w:r w:rsidR="009634EB">
                                        <w:t xml:space="preserve">: </w:t>
                                      </w:r>
                                      <w:r w:rsidR="00F82A94">
                                        <w:t>administrator@bcv.org.au</w:t>
                                      </w:r>
                                      <w:r w:rsidR="00E60FD1">
                                        <w:t xml:space="preserve"> </w:t>
                                      </w:r>
                                    </w:p>
                                    <w:p w14:paraId="41EE7AB0" w14:textId="10B69326" w:rsidR="00CD200E" w:rsidRDefault="00BA5752" w:rsidP="00B43864">
                                      <w:r>
                                        <w:t>P</w:t>
                                      </w:r>
                                      <w:r w:rsidR="00096C27">
                                        <w:t>h</w:t>
                                      </w:r>
                                      <w:r>
                                        <w:t xml:space="preserve">: </w:t>
                                      </w:r>
                                      <w:r w:rsidR="00F82A94">
                                        <w:t>0422 961 162</w:t>
                                      </w:r>
                                    </w:p>
                                  </w:sdtContent>
                                </w:sdt>
                              </w:txbxContent>
                            </wps:txbx>
                            <wps:bodyPr rot="0" vert="horz" wrap="square" lIns="91440" tIns="91440" rIns="91440" bIns="45720" anchor="t" anchorCtr="0">
                              <a:noAutofit/>
                            </wps:bodyPr>
                          </wps:wsp>
                        </a:graphicData>
                      </a:graphic>
                    </wp:inline>
                  </w:drawing>
                </mc:Choice>
                <mc:Fallback>
                  <w:pict>
                    <v:shapetype w14:anchorId="133FB945" id="_x0000_t202" coordsize="21600,21600" o:spt="202" path="m,l,21600r21600,l21600,xe">
                      <v:stroke joinstyle="miter"/>
                      <v:path gradientshapeok="t" o:connecttype="rect"/>
                    </v:shapetype>
                    <v:shape id="Text Box 2" o:spid="_x0000_s1026" type="#_x0000_t202" style="width:177.2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" filled="f" stroked="f">
                      <v:textbox inset=",7.2pt">
                        <w:txbxContent>
                          <w:sdt>
                            <w:sdtPr>
                              <w:id w:val="517045135"/>
                              <w:placeholder>
                                <w:docPart w:val="96B6EC2D88FA493AB9C55AD72E8C7F70"/>
                              </w:placeholder>
                              <w15:appearance w15:val="hidden"/>
                            </w:sdtPr>
                            <w:sdtEndPr/>
                            <w:sdtContent>
                              <w:p w14:paraId="0F30BB1B" w14:textId="517F4EC1" w:rsidR="003059DA" w:rsidRDefault="003059DA" w:rsidP="00B43864">
                                <w:pPr>
                                  <w:rPr>
                                    <w:b/>
                                    <w:bCs/>
                                    <w:sz w:val="28"/>
                                    <w:szCs w:val="28"/>
                                  </w:rPr>
                                </w:pPr>
                              </w:p>
                              <w:p w14:paraId="45870DDF" w14:textId="36F279A0" w:rsidR="00CD200E" w:rsidRPr="00941BB0" w:rsidRDefault="00CD200E" w:rsidP="00B43864">
                                <w:pPr>
                                  <w:rPr>
                                    <w:b/>
                                    <w:bCs/>
                                    <w:sz w:val="28"/>
                                    <w:szCs w:val="28"/>
                                  </w:rPr>
                                </w:pPr>
                                <w:r w:rsidRPr="00941BB0">
                                  <w:rPr>
                                    <w:b/>
                                    <w:bCs/>
                                    <w:sz w:val="28"/>
                                    <w:szCs w:val="28"/>
                                  </w:rPr>
                                  <w:t xml:space="preserve">This guide is to help you stay safe and support your community through these difficult times.  </w:t>
                                </w:r>
                              </w:p>
                              <w:p w14:paraId="170C024C" w14:textId="1AC71058" w:rsidR="006B58D1" w:rsidRDefault="006B58D1" w:rsidP="00B43864">
                                <w:pPr>
                                  <w:rPr>
                                    <w:sz w:val="8"/>
                                    <w:szCs w:val="8"/>
                                  </w:rPr>
                                </w:pPr>
                              </w:p>
                              <w:p w14:paraId="61CACDD1" w14:textId="77777777" w:rsidR="006B70A5" w:rsidRPr="00FF0B57" w:rsidRDefault="006B70A5" w:rsidP="00B43864">
                                <w:pPr>
                                  <w:rPr>
                                    <w:sz w:val="8"/>
                                    <w:szCs w:val="8"/>
                                  </w:rPr>
                                </w:pPr>
                              </w:p>
                              <w:p w14:paraId="56F5CE88" w14:textId="33BA5134" w:rsidR="00943EEF" w:rsidRDefault="00243290">
                                <w:r>
                                  <w:t>Contact the Buddhist Council</w:t>
                                </w:r>
                              </w:p>
                            </w:sdtContent>
                          </w:sdt>
                          <w:sdt>
                            <w:sdtPr>
                              <w:id w:val="1600215020"/>
                              <w:placeholder>
                                <w:docPart w:val="96B6EC2D88FA493AB9C55AD72E8C7F70"/>
                              </w:placeholder>
                              <w15:appearance w15:val="hidden"/>
                            </w:sdtPr>
                            <w:sdtEndPr/>
                            <w:sdtContent>
                              <w:p w14:paraId="05F48AD9" w14:textId="5DBFF12B" w:rsidR="00BA5752" w:rsidRDefault="0010607E" w:rsidP="00941BB0">
                                <w:pPr>
                                  <w:spacing w:after="120"/>
                                </w:pPr>
                                <w:r>
                                  <w:t>E</w:t>
                                </w:r>
                                <w:r w:rsidR="009634EB">
                                  <w:t xml:space="preserve">: </w:t>
                                </w:r>
                                <w:r w:rsidR="00F82A94">
                                  <w:t>administrator@bcv.org.au</w:t>
                                </w:r>
                                <w:r w:rsidR="00E60FD1">
                                  <w:t xml:space="preserve"> </w:t>
                                </w:r>
                              </w:p>
                              <w:p w14:paraId="41EE7AB0" w14:textId="10B69326" w:rsidR="00CD200E" w:rsidRDefault="00BA5752" w:rsidP="00B43864">
                                <w:r>
                                  <w:t>P</w:t>
                                </w:r>
                                <w:r w:rsidR="00096C27">
                                  <w:t>h</w:t>
                                </w:r>
                                <w:r>
                                  <w:t xml:space="preserve">: </w:t>
                                </w:r>
                                <w:r w:rsidR="00F82A94">
                                  <w:t>0422 961 162</w:t>
                                </w:r>
                              </w:p>
                            </w:sdtContent>
                          </w:sdt>
                        </w:txbxContent>
                      </v:textbox>
                      <w10:anchorlock/>
                    </v:shape>
                  </w:pict>
                </mc:Fallback>
              </mc:AlternateContent>
            </w:r>
          </w:p>
        </w:tc>
        <w:tc>
          <w:tcPr>
            <w:tcW w:w="3079" w:type="pct"/>
            <w:tcBorders>
              <w:left w:val="single" w:sz="24" w:space="0" w:color="23316B" w:themeColor="text2"/>
              <w:right w:val="single" w:sz="24" w:space="0" w:color="23316B" w:themeColor="text2"/>
            </w:tcBorders>
            <w:tcMar>
              <w:left w:w="288" w:type="dxa"/>
              <w:right w:w="0" w:type="dxa"/>
            </w:tcMar>
          </w:tcPr>
          <w:p w14:paraId="556C2F9A" w14:textId="77777777" w:rsidR="00FB4F85" w:rsidRPr="00984BB5" w:rsidRDefault="00984BB5" w:rsidP="00026F5C">
            <w:pPr>
              <w:ind w:left="-294"/>
            </w:pPr>
            <w:r>
              <w:rPr>
                <w:noProof/>
                <w:lang w:val="en-AU" w:eastAsia="en-AU"/>
              </w:rPr>
              <mc:AlternateContent>
                <mc:Choice Requires="wps">
                  <w:drawing>
                    <wp:inline distT="0" distB="0" distL="0" distR="0" wp14:anchorId="0E881E70" wp14:editId="068C6084">
                      <wp:extent cx="3659274" cy="310515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9274" cy="3105150"/>
                              </a:xfrm>
                              <a:prstGeom prst="rect">
                                <a:avLst/>
                              </a:prstGeom>
                              <a:noFill/>
                              <a:ln w="9525">
                                <a:noFill/>
                                <a:miter lim="800000"/>
                                <a:headEnd/>
                                <a:tailEnd/>
                              </a:ln>
                            </wps:spPr>
                            <wps:txbx>
                              <w:txbxContent>
                                <w:p w14:paraId="28300803" w14:textId="5F64F440" w:rsidR="006958DD" w:rsidRPr="00941BB0" w:rsidRDefault="00CD200E" w:rsidP="00941BB0">
                                  <w:pPr>
                                    <w:pStyle w:val="Heading6"/>
                                    <w:jc w:val="center"/>
                                  </w:pPr>
                                  <w:r w:rsidRPr="005D3E93">
                                    <w:t>IMPORTANT</w:t>
                                  </w:r>
                                </w:p>
                                <w:p w14:paraId="5EC4B704" w14:textId="71E01891" w:rsidR="00984BB5" w:rsidRPr="00E77AC0" w:rsidRDefault="002B2F23" w:rsidP="00941BB0">
                                  <w:pPr>
                                    <w:pStyle w:val="Heading6"/>
                                    <w:jc w:val="center"/>
                                  </w:pPr>
                                  <w:r w:rsidRPr="005D3E93">
                                    <w:t>GOVERNMENT REGULATIONS</w:t>
                                  </w:r>
                                </w:p>
                                <w:sdt>
                                  <w:sdtPr>
                                    <w:rPr>
                                      <w:b/>
                                      <w:bCs/>
                                    </w:rPr>
                                    <w:id w:val="-989095822"/>
                                    <w15:appearance w15:val="hidden"/>
                                  </w:sdtPr>
                                  <w:sdtEndPr/>
                                  <w:sdtContent>
                                    <w:p w14:paraId="5C3289E4" w14:textId="6679413F" w:rsidR="00674D5A" w:rsidRPr="00941BB0" w:rsidRDefault="00674D5A" w:rsidP="00B43864">
                                      <w:pPr>
                                        <w:spacing w:before="100" w:after="0"/>
                                        <w:rPr>
                                          <w:b/>
                                          <w:bCs/>
                                          <w:sz w:val="30"/>
                                          <w:szCs w:val="30"/>
                                        </w:rPr>
                                      </w:pPr>
                                      <w:r w:rsidRPr="00941BB0">
                                        <w:rPr>
                                          <w:b/>
                                          <w:bCs/>
                                          <w:sz w:val="30"/>
                                          <w:szCs w:val="30"/>
                                        </w:rPr>
                                        <w:t>Public religious services are banned</w:t>
                                      </w:r>
                                      <w:r w:rsidR="00046927" w:rsidRPr="00941BB0">
                                        <w:rPr>
                                          <w:b/>
                                          <w:bCs/>
                                          <w:sz w:val="30"/>
                                          <w:szCs w:val="30"/>
                                        </w:rPr>
                                        <w:t>.</w:t>
                                      </w:r>
                                    </w:p>
                                    <w:p w14:paraId="54C904A6" w14:textId="4A68DE57" w:rsidR="00046927" w:rsidRPr="00941BB0" w:rsidRDefault="00046927" w:rsidP="00941BB0">
                                      <w:pPr>
                                        <w:spacing w:before="40" w:after="0"/>
                                        <w:rPr>
                                          <w:b/>
                                          <w:bCs/>
                                          <w:sz w:val="30"/>
                                          <w:szCs w:val="30"/>
                                        </w:rPr>
                                      </w:pPr>
                                      <w:r w:rsidRPr="00941BB0">
                                        <w:rPr>
                                          <w:b/>
                                          <w:bCs/>
                                          <w:sz w:val="30"/>
                                          <w:szCs w:val="30"/>
                                        </w:rPr>
                                        <w:t>Temples must be closed to the public</w:t>
                                      </w:r>
                                    </w:p>
                                    <w:p w14:paraId="29FEDF9D" w14:textId="77777777" w:rsidR="00F60DA3" w:rsidRPr="006B789A" w:rsidRDefault="00F60DA3" w:rsidP="007D2A41">
                                      <w:pPr>
                                        <w:spacing w:before="100" w:after="0"/>
                                        <w:rPr>
                                          <w:sz w:val="10"/>
                                          <w:szCs w:val="10"/>
                                        </w:rPr>
                                      </w:pPr>
                                    </w:p>
                                    <w:p w14:paraId="0CB5ECC0" w14:textId="53136462" w:rsidR="007D2A41" w:rsidRDefault="00AD097D" w:rsidP="007D2A41">
                                      <w:pPr>
                                        <w:spacing w:before="100" w:after="0"/>
                                      </w:pPr>
                                      <w:r>
                                        <w:t xml:space="preserve">- </w:t>
                                      </w:r>
                                      <w:r w:rsidR="007D2A41">
                                        <w:t xml:space="preserve">Services and essential rituals can be livestreamed. Only essential people can be present, and no public </w:t>
                                      </w:r>
                                    </w:p>
                                    <w:p w14:paraId="510DC0DF" w14:textId="14EE2912" w:rsidR="00EE7625" w:rsidRDefault="00AD097D" w:rsidP="00B43864">
                                      <w:pPr>
                                        <w:spacing w:before="100" w:after="0"/>
                                      </w:pPr>
                                      <w:r>
                                        <w:t xml:space="preserve">- </w:t>
                                      </w:r>
                                      <w:r w:rsidR="007D2A41">
                                        <w:t>W</w:t>
                                      </w:r>
                                      <w:r w:rsidR="00D60673">
                                        <w:t>eddings (5 people only) and funerals (</w:t>
                                      </w:r>
                                      <w:r w:rsidR="00E3114B">
                                        <w:t>10 people only)</w:t>
                                      </w:r>
                                      <w:r w:rsidR="007D2A41">
                                        <w:t xml:space="preserve"> are permitted.</w:t>
                                      </w:r>
                                    </w:p>
                                    <w:p w14:paraId="3361AF6A" w14:textId="77777777" w:rsidR="0039783C" w:rsidRPr="00F32FDE" w:rsidRDefault="0039783C" w:rsidP="00B43864">
                                      <w:pPr>
                                        <w:spacing w:before="100" w:after="0"/>
                                        <w:rPr>
                                          <w:sz w:val="10"/>
                                          <w:szCs w:val="10"/>
                                        </w:rPr>
                                      </w:pPr>
                                    </w:p>
                                    <w:p w14:paraId="3BADFD34" w14:textId="73E0012C" w:rsidR="00984BB5" w:rsidRPr="00023837" w:rsidRDefault="00734336" w:rsidP="00941BB0">
                                      <w:pPr>
                                        <w:spacing w:before="100" w:after="0"/>
                                        <w:jc w:val="center"/>
                                        <w:rPr>
                                          <w:b/>
                                          <w:bCs/>
                                        </w:rPr>
                                      </w:pPr>
                                      <w:r>
                                        <w:rPr>
                                          <w:b/>
                                          <w:bCs/>
                                        </w:rPr>
                                        <w:t xml:space="preserve">Social distancing </w:t>
                                      </w:r>
                                      <w:r w:rsidR="0019640E">
                                        <w:rPr>
                                          <w:b/>
                                          <w:bCs/>
                                        </w:rPr>
                                        <w:t xml:space="preserve">of 4 square </w:t>
                                      </w:r>
                                      <w:proofErr w:type="spellStart"/>
                                      <w:r w:rsidR="0019640E">
                                        <w:rPr>
                                          <w:b/>
                                          <w:bCs/>
                                        </w:rPr>
                                        <w:t>metres</w:t>
                                      </w:r>
                                      <w:proofErr w:type="spellEnd"/>
                                      <w:r w:rsidR="0019640E">
                                        <w:rPr>
                                          <w:b/>
                                          <w:bCs/>
                                        </w:rPr>
                                        <w:t xml:space="preserve"> per person</w:t>
                                      </w:r>
                                      <w:r w:rsidR="007D2A41">
                                        <w:rPr>
                                          <w:b/>
                                          <w:bCs/>
                                        </w:rPr>
                                        <w:t xml:space="preserve"> </w:t>
                                      </w:r>
                                      <w:r w:rsidR="00E46BF4">
                                        <w:rPr>
                                          <w:b/>
                                          <w:bCs/>
                                        </w:rPr>
                                        <w:t>must be maintained at all times.</w:t>
                                      </w:r>
                                    </w:p>
                                  </w:sdtContent>
                                </w:sdt>
                              </w:txbxContent>
                            </wps:txbx>
                            <wps:bodyPr rot="0" vert="horz" wrap="square" lIns="91440" tIns="91440" rIns="91440" bIns="45720" anchor="t" anchorCtr="0">
                              <a:noAutofit/>
                            </wps:bodyPr>
                          </wps:wsp>
                        </a:graphicData>
                      </a:graphic>
                    </wp:inline>
                  </w:drawing>
                </mc:Choice>
                <mc:Fallback>
                  <w:pict>
                    <v:shape w14:anchorId="0E881E70" id="_x0000_s1027" type="#_x0000_t202" style="width:288.1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" filled="f" stroked="f">
                      <v:textbox inset=",7.2pt">
                        <w:txbxContent>
                          <w:p w14:paraId="28300803" w14:textId="5F64F440" w:rsidR="006958DD" w:rsidRPr="00941BB0" w:rsidRDefault="00CD200E" w:rsidP="00941BB0">
                            <w:pPr>
                              <w:pStyle w:val="Heading6"/>
                              <w:jc w:val="center"/>
                            </w:pPr>
                            <w:r w:rsidRPr="005D3E93">
                              <w:t>IMPORTANT</w:t>
                            </w:r>
                          </w:p>
                          <w:p w14:paraId="5EC4B704" w14:textId="71E01891" w:rsidR="00984BB5" w:rsidRPr="00E77AC0" w:rsidRDefault="002B2F23" w:rsidP="00941BB0">
                            <w:pPr>
                              <w:pStyle w:val="Heading6"/>
                              <w:jc w:val="center"/>
                            </w:pPr>
                            <w:r w:rsidRPr="005D3E93">
                              <w:t>GOVERNMENT REGULATIONS</w:t>
                            </w:r>
                          </w:p>
                          <w:sdt>
                            <w:sdtPr>
                              <w:rPr>
                                <w:b/>
                                <w:bCs/>
                              </w:rPr>
                              <w:id w:val="-989095822"/>
                              <w15:appearance w15:val="hidden"/>
                            </w:sdtPr>
                            <w:sdtEndPr/>
                            <w:sdtContent>
                              <w:p w14:paraId="5C3289E4" w14:textId="6679413F" w:rsidR="00674D5A" w:rsidRPr="00941BB0" w:rsidRDefault="00674D5A" w:rsidP="00B43864">
                                <w:pPr>
                                  <w:spacing w:before="100" w:after="0"/>
                                  <w:rPr>
                                    <w:b/>
                                    <w:bCs/>
                                    <w:sz w:val="30"/>
                                    <w:szCs w:val="30"/>
                                  </w:rPr>
                                </w:pPr>
                                <w:r w:rsidRPr="00941BB0">
                                  <w:rPr>
                                    <w:b/>
                                    <w:bCs/>
                                    <w:sz w:val="30"/>
                                    <w:szCs w:val="30"/>
                                  </w:rPr>
                                  <w:t>Public religious services are banned</w:t>
                                </w:r>
                                <w:r w:rsidR="00046927" w:rsidRPr="00941BB0">
                                  <w:rPr>
                                    <w:b/>
                                    <w:bCs/>
                                    <w:sz w:val="30"/>
                                    <w:szCs w:val="30"/>
                                  </w:rPr>
                                  <w:t>.</w:t>
                                </w:r>
                              </w:p>
                              <w:p w14:paraId="54C904A6" w14:textId="4A68DE57" w:rsidR="00046927" w:rsidRPr="00941BB0" w:rsidRDefault="00046927" w:rsidP="00941BB0">
                                <w:pPr>
                                  <w:spacing w:before="40" w:after="0"/>
                                  <w:rPr>
                                    <w:b/>
                                    <w:bCs/>
                                    <w:sz w:val="30"/>
                                    <w:szCs w:val="30"/>
                                  </w:rPr>
                                </w:pPr>
                                <w:r w:rsidRPr="00941BB0">
                                  <w:rPr>
                                    <w:b/>
                                    <w:bCs/>
                                    <w:sz w:val="30"/>
                                    <w:szCs w:val="30"/>
                                  </w:rPr>
                                  <w:t>Temples must be closed to the public</w:t>
                                </w:r>
                              </w:p>
                              <w:p w14:paraId="29FEDF9D" w14:textId="77777777" w:rsidR="00F60DA3" w:rsidRPr="006B789A" w:rsidRDefault="00F60DA3" w:rsidP="007D2A41">
                                <w:pPr>
                                  <w:spacing w:before="100" w:after="0"/>
                                  <w:rPr>
                                    <w:sz w:val="10"/>
                                    <w:szCs w:val="10"/>
                                  </w:rPr>
                                </w:pPr>
                              </w:p>
                              <w:p w14:paraId="0CB5ECC0" w14:textId="53136462" w:rsidR="007D2A41" w:rsidRDefault="00AD097D" w:rsidP="007D2A41">
                                <w:pPr>
                                  <w:spacing w:before="100" w:after="0"/>
                                </w:pPr>
                                <w:r>
                                  <w:t xml:space="preserve">- </w:t>
                                </w:r>
                                <w:r w:rsidR="007D2A41">
                                  <w:t xml:space="preserve">Services and essential rituals can be livestreamed. Only essential people can be present, and no public </w:t>
                                </w:r>
                              </w:p>
                              <w:p w14:paraId="510DC0DF" w14:textId="14EE2912" w:rsidR="00EE7625" w:rsidRDefault="00AD097D" w:rsidP="00B43864">
                                <w:pPr>
                                  <w:spacing w:before="100" w:after="0"/>
                                </w:pPr>
                                <w:r>
                                  <w:t xml:space="preserve">- </w:t>
                                </w:r>
                                <w:r w:rsidR="007D2A41">
                                  <w:t>W</w:t>
                                </w:r>
                                <w:r w:rsidR="00D60673">
                                  <w:t>eddings (5 people only) and funerals (</w:t>
                                </w:r>
                                <w:r w:rsidR="00E3114B">
                                  <w:t>10 people only)</w:t>
                                </w:r>
                                <w:r w:rsidR="007D2A41">
                                  <w:t xml:space="preserve"> are permitted.</w:t>
                                </w:r>
                              </w:p>
                              <w:p w14:paraId="3361AF6A" w14:textId="77777777" w:rsidR="0039783C" w:rsidRPr="00F32FDE" w:rsidRDefault="0039783C" w:rsidP="00B43864">
                                <w:pPr>
                                  <w:spacing w:before="100" w:after="0"/>
                                  <w:rPr>
                                    <w:sz w:val="10"/>
                                    <w:szCs w:val="10"/>
                                  </w:rPr>
                                </w:pPr>
                              </w:p>
                              <w:p w14:paraId="3BADFD34" w14:textId="73E0012C" w:rsidR="00984BB5" w:rsidRPr="00023837" w:rsidRDefault="00734336" w:rsidP="00941BB0">
                                <w:pPr>
                                  <w:spacing w:before="100" w:after="0"/>
                                  <w:jc w:val="center"/>
                                  <w:rPr>
                                    <w:b/>
                                    <w:bCs/>
                                  </w:rPr>
                                </w:pPr>
                                <w:r>
                                  <w:rPr>
                                    <w:b/>
                                    <w:bCs/>
                                  </w:rPr>
                                  <w:t xml:space="preserve">Social distancing </w:t>
                                </w:r>
                                <w:r w:rsidR="0019640E">
                                  <w:rPr>
                                    <w:b/>
                                    <w:bCs/>
                                  </w:rPr>
                                  <w:t xml:space="preserve">of 4 square </w:t>
                                </w:r>
                                <w:proofErr w:type="spellStart"/>
                                <w:r w:rsidR="0019640E">
                                  <w:rPr>
                                    <w:b/>
                                    <w:bCs/>
                                  </w:rPr>
                                  <w:t>metres</w:t>
                                </w:r>
                                <w:proofErr w:type="spellEnd"/>
                                <w:r w:rsidR="0019640E">
                                  <w:rPr>
                                    <w:b/>
                                    <w:bCs/>
                                  </w:rPr>
                                  <w:t xml:space="preserve"> per person</w:t>
                                </w:r>
                                <w:r w:rsidR="007D2A41">
                                  <w:rPr>
                                    <w:b/>
                                    <w:bCs/>
                                  </w:rPr>
                                  <w:t xml:space="preserve"> </w:t>
                                </w:r>
                                <w:r w:rsidR="00E46BF4">
                                  <w:rPr>
                                    <w:b/>
                                    <w:bCs/>
                                  </w:rPr>
                                  <w:t>must be maintained at all times.</w:t>
                                </w:r>
                              </w:p>
                            </w:sdtContent>
                          </w:sdt>
                        </w:txbxContent>
                      </v:textbox>
                      <w10:anchorlock/>
                    </v:shape>
                  </w:pict>
                </mc:Fallback>
              </mc:AlternateContent>
            </w:r>
          </w:p>
        </w:tc>
        <w:tc>
          <w:tcPr>
            <w:tcW w:w="26" w:type="pct"/>
            <w:tcBorders>
              <w:left w:val="single" w:sz="24" w:space="0" w:color="23316B" w:themeColor="text2"/>
            </w:tcBorders>
          </w:tcPr>
          <w:p w14:paraId="083C636B" w14:textId="60CB7471" w:rsidR="00FB4F85" w:rsidRDefault="00FB4F85" w:rsidP="00026F5C"/>
          <w:p w14:paraId="3715ADAB" w14:textId="77777777" w:rsidR="00026F5C" w:rsidRDefault="00026F5C" w:rsidP="00026F5C"/>
          <w:p w14:paraId="326B055B" w14:textId="5A0619B9" w:rsidR="00026F5C" w:rsidRPr="00026F5C" w:rsidRDefault="00026F5C" w:rsidP="00026F5C"/>
        </w:tc>
      </w:tr>
    </w:tbl>
    <w:tbl>
      <w:tblPr>
        <w:tblStyle w:val="TableGrid"/>
        <w:tblpPr w:leftFromText="180" w:rightFromText="180" w:vertAnchor="page" w:horzAnchor="margin" w:tblpY="974"/>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Structure layout table"/>
      </w:tblPr>
      <w:tblGrid>
        <w:gridCol w:w="7088"/>
        <w:gridCol w:w="3712"/>
      </w:tblGrid>
      <w:tr w:rsidR="008B6490" w14:paraId="49F7DB67" w14:textId="77777777" w:rsidTr="003E79B4">
        <w:trPr>
          <w:trHeight w:val="4104"/>
        </w:trPr>
        <w:tc>
          <w:tcPr>
            <w:tcW w:w="7088" w:type="dxa"/>
            <w:shd w:val="clear" w:color="auto" w:fill="23316B" w:themeFill="text2"/>
            <w:vAlign w:val="center"/>
          </w:tcPr>
          <w:p w14:paraId="0EBB87D3" w14:textId="3467D10E" w:rsidR="009E13A4" w:rsidRDefault="009E13A4" w:rsidP="009E13A4">
            <w:pPr>
              <w:jc w:val="center"/>
              <w:rPr>
                <w:noProof/>
                <w:lang w:eastAsia="en-US"/>
              </w:rPr>
            </w:pPr>
            <w:r>
              <w:rPr>
                <w:noProof/>
                <w:lang w:val="en-AU" w:eastAsia="en-AU"/>
              </w:rPr>
              <w:lastRenderedPageBreak/>
              <mc:AlternateContent>
                <mc:Choice Requires="wps">
                  <w:drawing>
                    <wp:inline distT="0" distB="0" distL="0" distR="0" wp14:anchorId="3FDE0EE1" wp14:editId="60FE5CE8">
                      <wp:extent cx="4326255" cy="1931831"/>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1931831"/>
                              </a:xfrm>
                              <a:prstGeom prst="rect">
                                <a:avLst/>
                              </a:prstGeom>
                              <a:noFill/>
                              <a:ln w="9525">
                                <a:noFill/>
                                <a:miter lim="800000"/>
                                <a:headEnd/>
                                <a:tailEnd/>
                              </a:ln>
                            </wps:spPr>
                            <wps:txbx>
                              <w:txbxContent>
                                <w:p w14:paraId="56031286" w14:textId="77777777" w:rsidR="008B6490" w:rsidRPr="009015AD" w:rsidRDefault="008B6490" w:rsidP="008B6490">
                                  <w:pPr>
                                    <w:pStyle w:val="Heading2"/>
                                    <w:numPr>
                                      <w:ilvl w:val="0"/>
                                      <w:numId w:val="1"/>
                                    </w:numPr>
                                    <w:spacing w:before="100"/>
                                    <w:rPr>
                                      <w:color w:val="FFFFFF" w:themeColor="background1"/>
                                    </w:rPr>
                                  </w:pPr>
                                  <w:r w:rsidRPr="009015AD">
                                    <w:rPr>
                                      <w:color w:val="FFFFFF" w:themeColor="background1"/>
                                    </w:rPr>
                                    <w:t>Protect yourself and others by following these rules</w:t>
                                  </w:r>
                                </w:p>
                                <w:p w14:paraId="4EEA85C8" w14:textId="77777777" w:rsidR="008B6490" w:rsidRDefault="008B6490" w:rsidP="008B6490">
                                  <w:pPr>
                                    <w:pStyle w:val="ListParagraph"/>
                                    <w:numPr>
                                      <w:ilvl w:val="0"/>
                                      <w:numId w:val="2"/>
                                    </w:numPr>
                                    <w:spacing w:before="200" w:after="0"/>
                                    <w:rPr>
                                      <w:color w:val="FFFFFF" w:themeColor="background1"/>
                                    </w:rPr>
                                  </w:pPr>
                                  <w:r w:rsidRPr="00CD200E">
                                    <w:rPr>
                                      <w:color w:val="FFFFFF" w:themeColor="background1"/>
                                    </w:rPr>
                                    <w:t>Wash your hands regularly (soap or sanitizer)</w:t>
                                  </w:r>
                                </w:p>
                                <w:p w14:paraId="161B211A" w14:textId="77777777" w:rsidR="008B6490" w:rsidRDefault="008B6490" w:rsidP="008B6490">
                                  <w:pPr>
                                    <w:pStyle w:val="ListParagraph"/>
                                    <w:numPr>
                                      <w:ilvl w:val="0"/>
                                      <w:numId w:val="2"/>
                                    </w:numPr>
                                    <w:spacing w:before="200" w:after="0"/>
                                    <w:rPr>
                                      <w:color w:val="FFFFFF" w:themeColor="background1"/>
                                    </w:rPr>
                                  </w:pPr>
                                  <w:r w:rsidRPr="00CD200E">
                                    <w:rPr>
                                      <w:color w:val="FFFFFF" w:themeColor="background1"/>
                                    </w:rPr>
                                    <w:t>Stay home if you are sick</w:t>
                                  </w:r>
                                </w:p>
                                <w:p w14:paraId="29D194F3" w14:textId="2C720A82" w:rsidR="008B6490" w:rsidRDefault="008B6490" w:rsidP="008B6490">
                                  <w:pPr>
                                    <w:pStyle w:val="ListParagraph"/>
                                    <w:numPr>
                                      <w:ilvl w:val="0"/>
                                      <w:numId w:val="2"/>
                                    </w:numPr>
                                    <w:spacing w:before="200" w:after="0"/>
                                    <w:ind w:right="788"/>
                                    <w:rPr>
                                      <w:color w:val="FFFFFF" w:themeColor="background1"/>
                                    </w:rPr>
                                  </w:pPr>
                                  <w:r w:rsidRPr="00CD200E">
                                    <w:rPr>
                                      <w:color w:val="FFFFFF" w:themeColor="background1"/>
                                    </w:rPr>
                                    <w:t>Keep your distance: practice social (compassionate) distancing, self</w:t>
                                  </w:r>
                                  <w:r w:rsidR="00F82A94">
                                    <w:rPr>
                                      <w:color w:val="FFFFFF" w:themeColor="background1"/>
                                    </w:rPr>
                                    <w:t>-</w:t>
                                  </w:r>
                                  <w:r w:rsidRPr="00CD200E">
                                    <w:rPr>
                                      <w:color w:val="FFFFFF" w:themeColor="background1"/>
                                    </w:rPr>
                                    <w:t>isolation if showing symptoms</w:t>
                                  </w:r>
                                </w:p>
                                <w:p w14:paraId="684BF216" w14:textId="77777777" w:rsidR="008B6490" w:rsidRPr="00CD200E" w:rsidRDefault="008B6490" w:rsidP="008B6490">
                                  <w:pPr>
                                    <w:pStyle w:val="ListParagraph"/>
                                    <w:numPr>
                                      <w:ilvl w:val="0"/>
                                      <w:numId w:val="2"/>
                                    </w:numPr>
                                    <w:spacing w:before="200" w:after="0"/>
                                    <w:ind w:right="788"/>
                                    <w:rPr>
                                      <w:color w:val="FFFFFF" w:themeColor="background1"/>
                                    </w:rPr>
                                  </w:pPr>
                                  <w:r w:rsidRPr="00CD200E">
                                    <w:rPr>
                                      <w:color w:val="FFFFFF" w:themeColor="background1"/>
                                    </w:rPr>
                                    <w:t>Limit face to face meetings</w:t>
                                  </w:r>
                                </w:p>
                              </w:txbxContent>
                            </wps:txbx>
                            <wps:bodyPr rot="0" vert="horz" wrap="square" lIns="182880" tIns="45720" rIns="91440" bIns="45720" anchor="ctr" anchorCtr="0">
                              <a:spAutoFit/>
                            </wps:bodyPr>
                          </wps:wsp>
                        </a:graphicData>
                      </a:graphic>
                    </wp:inline>
                  </w:drawing>
                </mc:Choice>
                <mc:Fallback>
                  <w:pict>
                    <v:shape w14:anchorId="3FDE0EE1" id="_x0000_s1028" type="#_x0000_t202" style="width:340.65pt;height:1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" filled="f" stroked="f">
                      <v:textbox style="mso-fit-shape-to-text:t" inset="14.4pt">
                        <w:txbxContent>
                          <w:p w14:paraId="56031286" w14:textId="77777777" w:rsidR="008B6490" w:rsidRPr="009015AD" w:rsidRDefault="008B6490" w:rsidP="008B6490">
                            <w:pPr>
                              <w:pStyle w:val="Heading2"/>
                              <w:numPr>
                                <w:ilvl w:val="0"/>
                                <w:numId w:val="1"/>
                              </w:numPr>
                              <w:spacing w:before="100"/>
                              <w:rPr>
                                <w:color w:val="FFFFFF" w:themeColor="background1"/>
                              </w:rPr>
                            </w:pPr>
                            <w:r w:rsidRPr="009015AD">
                              <w:rPr>
                                <w:color w:val="FFFFFF" w:themeColor="background1"/>
                              </w:rPr>
                              <w:t>Protect yourself and others by following these rules</w:t>
                            </w:r>
                          </w:p>
                          <w:p w14:paraId="4EEA85C8" w14:textId="77777777" w:rsidR="008B6490" w:rsidRDefault="008B6490" w:rsidP="008B6490">
                            <w:pPr>
                              <w:pStyle w:val="ListParagraph"/>
                              <w:numPr>
                                <w:ilvl w:val="0"/>
                                <w:numId w:val="2"/>
                              </w:numPr>
                              <w:spacing w:before="200" w:after="0"/>
                              <w:rPr>
                                <w:color w:val="FFFFFF" w:themeColor="background1"/>
                              </w:rPr>
                            </w:pPr>
                            <w:r w:rsidRPr="00CD200E">
                              <w:rPr>
                                <w:color w:val="FFFFFF" w:themeColor="background1"/>
                              </w:rPr>
                              <w:t>Wash your hands regularly (soap or sanitizer)</w:t>
                            </w:r>
                          </w:p>
                          <w:p w14:paraId="161B211A" w14:textId="77777777" w:rsidR="008B6490" w:rsidRDefault="008B6490" w:rsidP="008B6490">
                            <w:pPr>
                              <w:pStyle w:val="ListParagraph"/>
                              <w:numPr>
                                <w:ilvl w:val="0"/>
                                <w:numId w:val="2"/>
                              </w:numPr>
                              <w:spacing w:before="200" w:after="0"/>
                              <w:rPr>
                                <w:color w:val="FFFFFF" w:themeColor="background1"/>
                              </w:rPr>
                            </w:pPr>
                            <w:r w:rsidRPr="00CD200E">
                              <w:rPr>
                                <w:color w:val="FFFFFF" w:themeColor="background1"/>
                              </w:rPr>
                              <w:t>Stay home if you are sick</w:t>
                            </w:r>
                          </w:p>
                          <w:p w14:paraId="29D194F3" w14:textId="2C720A82" w:rsidR="008B6490" w:rsidRDefault="008B6490" w:rsidP="008B6490">
                            <w:pPr>
                              <w:pStyle w:val="ListParagraph"/>
                              <w:numPr>
                                <w:ilvl w:val="0"/>
                                <w:numId w:val="2"/>
                              </w:numPr>
                              <w:spacing w:before="200" w:after="0"/>
                              <w:ind w:right="788"/>
                              <w:rPr>
                                <w:color w:val="FFFFFF" w:themeColor="background1"/>
                              </w:rPr>
                            </w:pPr>
                            <w:r w:rsidRPr="00CD200E">
                              <w:rPr>
                                <w:color w:val="FFFFFF" w:themeColor="background1"/>
                              </w:rPr>
                              <w:t>Keep your distance: practice social (compassionate) distancing, self</w:t>
                            </w:r>
                            <w:r w:rsidR="00F82A94">
                              <w:rPr>
                                <w:color w:val="FFFFFF" w:themeColor="background1"/>
                              </w:rPr>
                              <w:t>-</w:t>
                            </w:r>
                            <w:r w:rsidRPr="00CD200E">
                              <w:rPr>
                                <w:color w:val="FFFFFF" w:themeColor="background1"/>
                              </w:rPr>
                              <w:t>isolation if showing symptoms</w:t>
                            </w:r>
                          </w:p>
                          <w:p w14:paraId="684BF216" w14:textId="77777777" w:rsidR="008B6490" w:rsidRPr="00CD200E" w:rsidRDefault="008B6490" w:rsidP="008B6490">
                            <w:pPr>
                              <w:pStyle w:val="ListParagraph"/>
                              <w:numPr>
                                <w:ilvl w:val="0"/>
                                <w:numId w:val="2"/>
                              </w:numPr>
                              <w:spacing w:before="200" w:after="0"/>
                              <w:ind w:right="788"/>
                              <w:rPr>
                                <w:color w:val="FFFFFF" w:themeColor="background1"/>
                              </w:rPr>
                            </w:pPr>
                            <w:r w:rsidRPr="00CD200E">
                              <w:rPr>
                                <w:color w:val="FFFFFF" w:themeColor="background1"/>
                              </w:rPr>
                              <w:t>Limit face to face meetings</w:t>
                            </w:r>
                          </w:p>
                        </w:txbxContent>
                      </v:textbox>
                      <w10:anchorlock/>
                    </v:shape>
                  </w:pict>
                </mc:Fallback>
              </mc:AlternateContent>
            </w:r>
          </w:p>
        </w:tc>
        <w:tc>
          <w:tcPr>
            <w:tcW w:w="3712" w:type="dxa"/>
            <w:shd w:val="clear" w:color="auto" w:fill="3E92CC" w:themeFill="accent1"/>
          </w:tcPr>
          <w:p w14:paraId="4B565496" w14:textId="77777777" w:rsidR="009E13A4" w:rsidRDefault="009E13A4" w:rsidP="009E13A4">
            <w:pPr>
              <w:tabs>
                <w:tab w:val="left" w:pos="3905"/>
              </w:tabs>
            </w:pPr>
            <w:r>
              <w:rPr>
                <w:noProof/>
                <w:lang w:val="en-AU" w:eastAsia="en-AU"/>
              </w:rPr>
              <w:drawing>
                <wp:anchor distT="0" distB="0" distL="114300" distR="114300" simplePos="0" relativeHeight="251660288" behindDoc="0" locked="0" layoutInCell="1" allowOverlap="1" wp14:anchorId="68EA10F9" wp14:editId="6F846815">
                  <wp:simplePos x="0" y="0"/>
                  <wp:positionH relativeFrom="column">
                    <wp:posOffset>233045</wp:posOffset>
                  </wp:positionH>
                  <wp:positionV relativeFrom="paragraph">
                    <wp:posOffset>353695</wp:posOffset>
                  </wp:positionV>
                  <wp:extent cx="1948815" cy="19488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trepreneur39866-edited-06.jpg"/>
                          <pic:cNvPicPr/>
                        </pic:nvPicPr>
                        <pic:blipFill>
                          <a:blip r:embed="rId15"/>
                          <a:stretch>
                            <a:fillRect/>
                          </a:stretch>
                        </pic:blipFill>
                        <pic:spPr>
                          <a:xfrm>
                            <a:off x="0" y="0"/>
                            <a:ext cx="1948815" cy="1948815"/>
                          </a:xfrm>
                          <a:prstGeom prst="rect">
                            <a:avLst/>
                          </a:prstGeom>
                        </pic:spPr>
                      </pic:pic>
                    </a:graphicData>
                  </a:graphic>
                </wp:anchor>
              </w:drawing>
            </w:r>
          </w:p>
        </w:tc>
      </w:tr>
      <w:tr w:rsidR="008B6490" w14:paraId="3A4EB593" w14:textId="77777777" w:rsidTr="003E79B4">
        <w:trPr>
          <w:trHeight w:val="4246"/>
        </w:trPr>
        <w:tc>
          <w:tcPr>
            <w:tcW w:w="7088" w:type="dxa"/>
          </w:tcPr>
          <w:p w14:paraId="0E7269D7" w14:textId="1A2AEF93" w:rsidR="009E13A4" w:rsidRDefault="009E13A4" w:rsidP="00FB2537"/>
          <w:p w14:paraId="35D768BE" w14:textId="0900465E" w:rsidR="00210A0E" w:rsidRDefault="00210A0E" w:rsidP="00FB2537"/>
          <w:p w14:paraId="7F1D7AC9" w14:textId="12C40CBF" w:rsidR="00210A0E" w:rsidRDefault="00210A0E" w:rsidP="00FB2537"/>
          <w:p w14:paraId="34757322" w14:textId="0890559C" w:rsidR="00210A0E" w:rsidRDefault="00210A0E" w:rsidP="00FB2537"/>
          <w:p w14:paraId="4BBAB475" w14:textId="720E5135" w:rsidR="00210A0E" w:rsidRDefault="00210A0E" w:rsidP="00FB2537"/>
          <w:p w14:paraId="6EBB8A77" w14:textId="77777777" w:rsidR="00210A0E" w:rsidRDefault="00210A0E" w:rsidP="00FB2537"/>
          <w:p w14:paraId="65078F62" w14:textId="77777777" w:rsidR="00210A0E" w:rsidRDefault="00210A0E" w:rsidP="00FB2537"/>
          <w:p w14:paraId="24BFD829" w14:textId="77777777" w:rsidR="00210A0E" w:rsidRDefault="00210A0E" w:rsidP="00FB2537"/>
          <w:p w14:paraId="6757A1EA" w14:textId="77777777" w:rsidR="00210A0E" w:rsidRDefault="00210A0E" w:rsidP="00FB2537"/>
          <w:p w14:paraId="125403F3" w14:textId="77777777" w:rsidR="00210A0E" w:rsidRDefault="00210A0E" w:rsidP="00FB2537"/>
          <w:p w14:paraId="6CA7EB5A" w14:textId="77777777" w:rsidR="00210A0E" w:rsidRDefault="00210A0E" w:rsidP="00FB2537"/>
          <w:p w14:paraId="7F30DC70" w14:textId="43AD4952" w:rsidR="00210A0E" w:rsidRDefault="00210A0E" w:rsidP="00FB2537"/>
          <w:p w14:paraId="7237A608" w14:textId="2E8258DA" w:rsidR="00210A0E" w:rsidRDefault="00210A0E" w:rsidP="00FB2537"/>
          <w:p w14:paraId="25789E9C" w14:textId="7EC1B6C6" w:rsidR="00210A0E" w:rsidRDefault="00153BB1" w:rsidP="00FB2537">
            <w:r>
              <w:rPr>
                <w:noProof/>
                <w:lang w:val="en-AU" w:eastAsia="en-AU"/>
              </w:rPr>
              <mc:AlternateContent>
                <mc:Choice Requires="wps">
                  <w:drawing>
                    <wp:anchor distT="0" distB="0" distL="114300" distR="114300" simplePos="0" relativeHeight="251660800" behindDoc="0" locked="0" layoutInCell="1" allowOverlap="1" wp14:anchorId="4F096A7D" wp14:editId="34506957">
                      <wp:simplePos x="0" y="0"/>
                      <wp:positionH relativeFrom="column">
                        <wp:posOffset>-669925</wp:posOffset>
                      </wp:positionH>
                      <wp:positionV relativeFrom="paragraph">
                        <wp:posOffset>153670</wp:posOffset>
                      </wp:positionV>
                      <wp:extent cx="6805295" cy="37052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6805295" cy="3705225"/>
                              </a:xfrm>
                              <a:prstGeom prst="rect">
                                <a:avLst/>
                              </a:prstGeom>
                              <a:solidFill>
                                <a:schemeClr val="lt1"/>
                              </a:solidFill>
                              <a:ln w="6350">
                                <a:noFill/>
                              </a:ln>
                            </wps:spPr>
                            <wps:txbx>
                              <w:txbxContent>
                                <w:p w14:paraId="694C72F6" w14:textId="77777777" w:rsidR="00AC71E7" w:rsidRDefault="00AC71E7"/>
                                <w:tbl>
                                  <w:tblPr>
                                    <w:tblW w:w="7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64"/>
                                    <w:gridCol w:w="4897"/>
                                  </w:tblGrid>
                                  <w:tr w:rsidR="00210A0E" w14:paraId="6D9AA8C1" w14:textId="77777777" w:rsidTr="007F00D6">
                                    <w:trPr>
                                      <w:trHeight w:val="851"/>
                                      <w:jc w:val="center"/>
                                    </w:trPr>
                                    <w:tc>
                                      <w:tcPr>
                                        <w:tcW w:w="2864" w:type="dxa"/>
                                        <w:shd w:val="clear" w:color="auto" w:fill="E7E6E6"/>
                                      </w:tcPr>
                                      <w:p w14:paraId="78BD3530" w14:textId="77777777" w:rsidR="00210A0E" w:rsidRDefault="00210A0E" w:rsidP="00210A0E">
                                        <w:pPr>
                                          <w:rPr>
                                            <w:sz w:val="22"/>
                                            <w:szCs w:val="22"/>
                                          </w:rPr>
                                        </w:pPr>
                                        <w:r>
                                          <w:rPr>
                                            <w:sz w:val="22"/>
                                            <w:szCs w:val="22"/>
                                          </w:rPr>
                                          <w:t xml:space="preserve">Latest rules and restrictions </w:t>
                                        </w:r>
                                      </w:p>
                                    </w:tc>
                                    <w:tc>
                                      <w:tcPr>
                                        <w:tcW w:w="4897" w:type="dxa"/>
                                        <w:shd w:val="clear" w:color="auto" w:fill="E7E6E6"/>
                                      </w:tcPr>
                                      <w:p w14:paraId="0DAE6F0C" w14:textId="77777777" w:rsidR="00210A0E" w:rsidRPr="00941BB0" w:rsidRDefault="00B31B4A" w:rsidP="00210A0E">
                                        <w:pPr>
                                          <w:rPr>
                                            <w:color w:val="296D9D" w:themeColor="accent1" w:themeShade="BF"/>
                                            <w:sz w:val="22"/>
                                            <w:szCs w:val="22"/>
                                          </w:rPr>
                                        </w:pPr>
                                        <w:hyperlink r:id="rId16">
                                          <w:r w:rsidR="00210A0E" w:rsidRPr="00941BB0">
                                            <w:rPr>
                                              <w:color w:val="296D9D" w:themeColor="accent1" w:themeShade="BF"/>
                                              <w:sz w:val="22"/>
                                              <w:szCs w:val="22"/>
                                              <w:u w:val="single"/>
                                            </w:rPr>
                                            <w:t>Australian government</w:t>
                                          </w:r>
                                        </w:hyperlink>
                                      </w:p>
                                      <w:p w14:paraId="77E6D588" w14:textId="5F510372" w:rsidR="00210A0E" w:rsidRPr="00941BB0" w:rsidRDefault="00B31B4A" w:rsidP="00210A0E">
                                        <w:pPr>
                                          <w:rPr>
                                            <w:color w:val="296D9D" w:themeColor="accent1" w:themeShade="BF"/>
                                            <w:sz w:val="22"/>
                                            <w:szCs w:val="22"/>
                                          </w:rPr>
                                        </w:pPr>
                                        <w:hyperlink r:id="rId17" w:history="1">
                                          <w:r w:rsidR="0034664F" w:rsidRPr="008755BB">
                                            <w:rPr>
                                              <w:rStyle w:val="Hyperlink"/>
                                              <w:sz w:val="22"/>
                                              <w:szCs w:val="22"/>
                                            </w:rPr>
                                            <w:t>Victorian Government</w:t>
                                          </w:r>
                                          <w:r w:rsidR="00210A0E" w:rsidRPr="008755BB">
                                            <w:rPr>
                                              <w:rStyle w:val="Hyperlink"/>
                                              <w:sz w:val="22"/>
                                              <w:szCs w:val="22"/>
                                            </w:rPr>
                                            <w:t xml:space="preserve"> </w:t>
                                          </w:r>
                                        </w:hyperlink>
                                        <w:r w:rsidR="00B31EDF">
                                          <w:rPr>
                                            <w:color w:val="296D9D" w:themeColor="accent1" w:themeShade="BF"/>
                                            <w:sz w:val="22"/>
                                            <w:szCs w:val="22"/>
                                          </w:rPr>
                                          <w:t xml:space="preserve"> </w:t>
                                        </w:r>
                                      </w:p>
                                    </w:tc>
                                  </w:tr>
                                  <w:tr w:rsidR="00210A0E" w14:paraId="7A2000F2" w14:textId="77777777" w:rsidTr="007F00D6">
                                    <w:trPr>
                                      <w:trHeight w:val="2276"/>
                                      <w:jc w:val="center"/>
                                    </w:trPr>
                                    <w:tc>
                                      <w:tcPr>
                                        <w:tcW w:w="2864" w:type="dxa"/>
                                        <w:shd w:val="clear" w:color="auto" w:fill="auto"/>
                                      </w:tcPr>
                                      <w:p w14:paraId="6148F91C" w14:textId="77777777" w:rsidR="00210A0E" w:rsidRDefault="00210A0E" w:rsidP="00210A0E">
                                        <w:pPr>
                                          <w:rPr>
                                            <w:sz w:val="22"/>
                                            <w:szCs w:val="22"/>
                                          </w:rPr>
                                        </w:pPr>
                                        <w:r>
                                          <w:rPr>
                                            <w:sz w:val="22"/>
                                            <w:szCs w:val="22"/>
                                          </w:rPr>
                                          <w:t xml:space="preserve">Information in English and community languages about the virus and how to protect yourselves </w:t>
                                        </w:r>
                                      </w:p>
                                    </w:tc>
                                    <w:tc>
                                      <w:tcPr>
                                        <w:tcW w:w="4897" w:type="dxa"/>
                                        <w:shd w:val="clear" w:color="auto" w:fill="auto"/>
                                      </w:tcPr>
                                      <w:p w14:paraId="478990E5" w14:textId="25BDE190" w:rsidR="00210A0E" w:rsidRPr="00941BB0" w:rsidRDefault="00B31B4A" w:rsidP="00210A0E">
                                        <w:pPr>
                                          <w:rPr>
                                            <w:color w:val="296D9D" w:themeColor="accent1" w:themeShade="BF"/>
                                            <w:sz w:val="22"/>
                                            <w:szCs w:val="22"/>
                                            <w:u w:val="single"/>
                                          </w:rPr>
                                        </w:pPr>
                                        <w:hyperlink r:id="rId18" w:history="1">
                                          <w:r w:rsidR="0034664F" w:rsidRPr="008755BB">
                                            <w:rPr>
                                              <w:rStyle w:val="Hyperlink"/>
                                            </w:rPr>
                                            <w:t>Department of Health and Human Services</w:t>
                                          </w:r>
                                        </w:hyperlink>
                                        <w:r w:rsidR="00210A0E" w:rsidRPr="00941BB0">
                                          <w:rPr>
                                            <w:color w:val="296D9D" w:themeColor="accent1" w:themeShade="BF"/>
                                            <w:sz w:val="22"/>
                                            <w:szCs w:val="22"/>
                                            <w:u w:val="single"/>
                                          </w:rPr>
                                          <w:t xml:space="preserve"> </w:t>
                                        </w:r>
                                      </w:p>
                                      <w:p w14:paraId="65F5E769" w14:textId="64F43668" w:rsidR="000408EE" w:rsidRDefault="00B31B4A" w:rsidP="00210A0E">
                                        <w:hyperlink r:id="rId19" w:history="1">
                                          <w:r w:rsidR="00B31EDF" w:rsidRPr="008755BB">
                                            <w:rPr>
                                              <w:rStyle w:val="Hyperlink"/>
                                            </w:rPr>
                                            <w:t>DHHS t</w:t>
                                          </w:r>
                                          <w:r w:rsidR="000408EE" w:rsidRPr="008755BB">
                                            <w:rPr>
                                              <w:rStyle w:val="Hyperlink"/>
                                            </w:rPr>
                                            <w:t>ranslated resources</w:t>
                                          </w:r>
                                        </w:hyperlink>
                                      </w:p>
                                      <w:p w14:paraId="2796C00D" w14:textId="66C78E27" w:rsidR="00210A0E" w:rsidRPr="007C3FBB" w:rsidRDefault="00B31B4A" w:rsidP="00210A0E">
                                        <w:pPr>
                                          <w:rPr>
                                            <w:color w:val="296D9D" w:themeColor="accent1" w:themeShade="BF"/>
                                            <w:sz w:val="22"/>
                                            <w:szCs w:val="22"/>
                                          </w:rPr>
                                        </w:pPr>
                                        <w:hyperlink r:id="rId20" w:history="1">
                                          <w:proofErr w:type="gramStart"/>
                                          <w:r w:rsidR="000408EE" w:rsidRPr="008755BB">
                                            <w:rPr>
                                              <w:rStyle w:val="Hyperlink"/>
                                              <w:sz w:val="22"/>
                                              <w:szCs w:val="22"/>
                                            </w:rPr>
                                            <w:t xml:space="preserve">Australian </w:t>
                                          </w:r>
                                          <w:r w:rsidR="00210A0E" w:rsidRPr="008755BB">
                                            <w:rPr>
                                              <w:rStyle w:val="Hyperlink"/>
                                              <w:sz w:val="22"/>
                                              <w:szCs w:val="22"/>
                                            </w:rPr>
                                            <w:t xml:space="preserve"> Dept.</w:t>
                                          </w:r>
                                          <w:proofErr w:type="gramEnd"/>
                                          <w:r w:rsidR="00210A0E" w:rsidRPr="008755BB">
                                            <w:rPr>
                                              <w:rStyle w:val="Hyperlink"/>
                                              <w:sz w:val="22"/>
                                              <w:szCs w:val="22"/>
                                            </w:rPr>
                                            <w:t xml:space="preserve"> of Health resources </w:t>
                                          </w:r>
                                          <w:r w:rsidR="000408EE" w:rsidRPr="008755BB">
                                            <w:rPr>
                                              <w:rStyle w:val="Hyperlink"/>
                                              <w:sz w:val="22"/>
                                              <w:szCs w:val="22"/>
                                            </w:rPr>
                                            <w:t xml:space="preserve">- </w:t>
                                          </w:r>
                                          <w:r w:rsidR="00210A0E" w:rsidRPr="008755BB">
                                            <w:rPr>
                                              <w:rStyle w:val="Hyperlink"/>
                                              <w:sz w:val="22"/>
                                              <w:szCs w:val="22"/>
                                            </w:rPr>
                                            <w:t>English</w:t>
                                          </w:r>
                                        </w:hyperlink>
                                      </w:p>
                                      <w:p w14:paraId="5D5283A5" w14:textId="5B9AC933" w:rsidR="00210A0E" w:rsidRPr="007C3FBB" w:rsidRDefault="00B31B4A" w:rsidP="00210A0E">
                                        <w:pPr>
                                          <w:rPr>
                                            <w:color w:val="296D9D" w:themeColor="accent1" w:themeShade="BF"/>
                                            <w:sz w:val="22"/>
                                            <w:szCs w:val="22"/>
                                          </w:rPr>
                                        </w:pPr>
                                        <w:hyperlink r:id="rId21" w:history="1">
                                          <w:r w:rsidR="00B31EDF" w:rsidRPr="005D3DEE">
                                            <w:rPr>
                                              <w:rStyle w:val="Hyperlink"/>
                                              <w:sz w:val="22"/>
                                              <w:szCs w:val="22"/>
                                            </w:rPr>
                                            <w:t xml:space="preserve">Australia Dept. of Health </w:t>
                                          </w:r>
                                          <w:proofErr w:type="gramStart"/>
                                          <w:r w:rsidR="00B31EDF" w:rsidRPr="005D3DEE">
                                            <w:rPr>
                                              <w:rStyle w:val="Hyperlink"/>
                                              <w:sz w:val="22"/>
                                              <w:szCs w:val="22"/>
                                            </w:rPr>
                                            <w:t>-</w:t>
                                          </w:r>
                                          <w:r w:rsidR="000408EE" w:rsidRPr="005D3DEE">
                                            <w:rPr>
                                              <w:rStyle w:val="Hyperlink"/>
                                              <w:sz w:val="22"/>
                                              <w:szCs w:val="22"/>
                                            </w:rPr>
                                            <w:t xml:space="preserve"> </w:t>
                                          </w:r>
                                          <w:r w:rsidR="00210A0E" w:rsidRPr="005D3DEE">
                                            <w:rPr>
                                              <w:rStyle w:val="Hyperlink"/>
                                              <w:sz w:val="22"/>
                                              <w:szCs w:val="22"/>
                                            </w:rPr>
                                            <w:t xml:space="preserve"> translated</w:t>
                                          </w:r>
                                          <w:proofErr w:type="gramEnd"/>
                                          <w:r w:rsidR="00210A0E" w:rsidRPr="005D3DEE">
                                            <w:rPr>
                                              <w:rStyle w:val="Hyperlink"/>
                                              <w:sz w:val="22"/>
                                              <w:szCs w:val="22"/>
                                            </w:rPr>
                                            <w:t xml:space="preserve"> resources</w:t>
                                          </w:r>
                                        </w:hyperlink>
                                        <w:r w:rsidR="00210A0E" w:rsidRPr="007C3FBB">
                                          <w:rPr>
                                            <w:color w:val="296D9D" w:themeColor="accent1" w:themeShade="BF"/>
                                            <w:sz w:val="22"/>
                                            <w:szCs w:val="22"/>
                                          </w:rPr>
                                          <w:t xml:space="preserve"> </w:t>
                                        </w:r>
                                      </w:p>
                                      <w:p w14:paraId="41913160" w14:textId="4170BA6C" w:rsidR="00210A0E" w:rsidRPr="00941BB0" w:rsidRDefault="00B31B4A" w:rsidP="00210A0E">
                                        <w:pPr>
                                          <w:rPr>
                                            <w:color w:val="296D9D" w:themeColor="accent1" w:themeShade="BF"/>
                                            <w:sz w:val="22"/>
                                            <w:szCs w:val="22"/>
                                          </w:rPr>
                                        </w:pPr>
                                        <w:hyperlink r:id="rId22">
                                          <w:r w:rsidR="00210A0E" w:rsidRPr="007C3FBB">
                                            <w:rPr>
                                              <w:color w:val="296D9D" w:themeColor="accent1" w:themeShade="BF"/>
                                              <w:sz w:val="22"/>
                                              <w:szCs w:val="22"/>
                                              <w:u w:val="single"/>
                                            </w:rPr>
                                            <w:t xml:space="preserve"> SBS</w:t>
                                          </w:r>
                                        </w:hyperlink>
                                        <w:r w:rsidR="0034664F" w:rsidRPr="007C3FBB">
                                          <w:rPr>
                                            <w:color w:val="296D9D" w:themeColor="accent1" w:themeShade="BF"/>
                                            <w:sz w:val="22"/>
                                            <w:szCs w:val="22"/>
                                            <w:u w:val="single"/>
                                          </w:rPr>
                                          <w:t xml:space="preserve"> on demand (community languages)</w:t>
                                        </w:r>
                                      </w:p>
                                    </w:tc>
                                  </w:tr>
                                  <w:tr w:rsidR="00210A0E" w14:paraId="5988D9D1" w14:textId="77777777" w:rsidTr="007F00D6">
                                    <w:trPr>
                                      <w:trHeight w:val="963"/>
                                      <w:jc w:val="center"/>
                                    </w:trPr>
                                    <w:tc>
                                      <w:tcPr>
                                        <w:tcW w:w="2864" w:type="dxa"/>
                                        <w:shd w:val="clear" w:color="auto" w:fill="E7E6E6"/>
                                      </w:tcPr>
                                      <w:p w14:paraId="38D13249" w14:textId="77777777" w:rsidR="00210A0E" w:rsidRDefault="00210A0E" w:rsidP="00210A0E">
                                        <w:pPr>
                                          <w:rPr>
                                            <w:sz w:val="22"/>
                                            <w:szCs w:val="22"/>
                                          </w:rPr>
                                        </w:pPr>
                                        <w:r>
                                          <w:rPr>
                                            <w:sz w:val="22"/>
                                            <w:szCs w:val="22"/>
                                          </w:rPr>
                                          <w:t>Producing and providing food/dana to monastics</w:t>
                                        </w:r>
                                      </w:p>
                                    </w:tc>
                                    <w:tc>
                                      <w:tcPr>
                                        <w:tcW w:w="4897" w:type="dxa"/>
                                        <w:shd w:val="clear" w:color="auto" w:fill="E7E6E6"/>
                                      </w:tcPr>
                                      <w:p w14:paraId="4C82E36D" w14:textId="6FB234A0" w:rsidR="00210A0E" w:rsidRPr="00941BB0" w:rsidRDefault="00B31B4A" w:rsidP="00210A0E">
                                        <w:pPr>
                                          <w:rPr>
                                            <w:color w:val="296D9D" w:themeColor="accent1" w:themeShade="BF"/>
                                            <w:sz w:val="22"/>
                                            <w:szCs w:val="22"/>
                                          </w:rPr>
                                        </w:pPr>
                                        <w:hyperlink r:id="rId23">
                                          <w:r w:rsidR="00210A0E" w:rsidRPr="00941BB0">
                                            <w:rPr>
                                              <w:color w:val="296D9D" w:themeColor="accent1" w:themeShade="BF"/>
                                              <w:sz w:val="22"/>
                                              <w:szCs w:val="22"/>
                                              <w:u w:val="single"/>
                                            </w:rPr>
                                            <w:t>Vic</w:t>
                                          </w:r>
                                          <w:r w:rsidR="007C3FBB">
                                            <w:rPr>
                                              <w:color w:val="296D9D" w:themeColor="accent1" w:themeShade="BF"/>
                                              <w:sz w:val="22"/>
                                              <w:szCs w:val="22"/>
                                              <w:u w:val="single"/>
                                            </w:rPr>
                                            <w:t>.</w:t>
                                          </w:r>
                                          <w:r w:rsidR="00210A0E" w:rsidRPr="00941BB0">
                                            <w:rPr>
                                              <w:color w:val="296D9D" w:themeColor="accent1" w:themeShade="BF"/>
                                              <w:sz w:val="22"/>
                                              <w:szCs w:val="22"/>
                                              <w:u w:val="single"/>
                                            </w:rPr>
                                            <w:t xml:space="preserve"> Health advice on food safety</w:t>
                                          </w:r>
                                        </w:hyperlink>
                                        <w:r w:rsidR="00210A0E" w:rsidRPr="00941BB0">
                                          <w:rPr>
                                            <w:color w:val="296D9D" w:themeColor="accent1" w:themeShade="BF"/>
                                            <w:sz w:val="22"/>
                                            <w:szCs w:val="22"/>
                                          </w:rPr>
                                          <w:t xml:space="preserve"> </w:t>
                                        </w:r>
                                      </w:p>
                                      <w:p w14:paraId="545B9C52" w14:textId="77777777" w:rsidR="00210A0E" w:rsidRPr="00941BB0" w:rsidRDefault="00B31B4A" w:rsidP="00210A0E">
                                        <w:pPr>
                                          <w:rPr>
                                            <w:color w:val="296D9D" w:themeColor="accent1" w:themeShade="BF"/>
                                            <w:sz w:val="22"/>
                                            <w:szCs w:val="22"/>
                                          </w:rPr>
                                        </w:pPr>
                                        <w:hyperlink r:id="rId24">
                                          <w:r w:rsidR="00210A0E" w:rsidRPr="00941BB0">
                                            <w:rPr>
                                              <w:color w:val="296D9D" w:themeColor="accent1" w:themeShade="BF"/>
                                              <w:sz w:val="22"/>
                                              <w:szCs w:val="22"/>
                                              <w:u w:val="single"/>
                                            </w:rPr>
                                            <w:t>NSW Health advice on food safety</w:t>
                                          </w:r>
                                        </w:hyperlink>
                                        <w:r w:rsidR="00210A0E" w:rsidRPr="00941BB0">
                                          <w:rPr>
                                            <w:color w:val="296D9D" w:themeColor="accent1" w:themeShade="BF"/>
                                            <w:sz w:val="22"/>
                                            <w:szCs w:val="22"/>
                                          </w:rPr>
                                          <w:t xml:space="preserve"> </w:t>
                                        </w:r>
                                      </w:p>
                                    </w:tc>
                                  </w:tr>
                                  <w:tr w:rsidR="00210A0E" w14:paraId="664CAD65" w14:textId="77777777" w:rsidTr="007F00D6">
                                    <w:trPr>
                                      <w:trHeight w:val="455"/>
                                      <w:jc w:val="center"/>
                                    </w:trPr>
                                    <w:tc>
                                      <w:tcPr>
                                        <w:tcW w:w="2864" w:type="dxa"/>
                                        <w:shd w:val="clear" w:color="auto" w:fill="auto"/>
                                      </w:tcPr>
                                      <w:p w14:paraId="72191392" w14:textId="77777777" w:rsidR="00210A0E" w:rsidRDefault="00210A0E" w:rsidP="00210A0E">
                                        <w:pPr>
                                          <w:rPr>
                                            <w:sz w:val="22"/>
                                            <w:szCs w:val="22"/>
                                          </w:rPr>
                                        </w:pPr>
                                        <w:r>
                                          <w:rPr>
                                            <w:sz w:val="22"/>
                                            <w:szCs w:val="22"/>
                                          </w:rPr>
                                          <w:t>Cleaning public areas</w:t>
                                        </w:r>
                                      </w:p>
                                    </w:tc>
                                    <w:tc>
                                      <w:tcPr>
                                        <w:tcW w:w="4897" w:type="dxa"/>
                                        <w:shd w:val="clear" w:color="auto" w:fill="auto"/>
                                      </w:tcPr>
                                      <w:p w14:paraId="4710B06A" w14:textId="77777777" w:rsidR="00210A0E" w:rsidRPr="00941BB0" w:rsidRDefault="00B31B4A" w:rsidP="00210A0E">
                                        <w:pPr>
                                          <w:rPr>
                                            <w:color w:val="296D9D" w:themeColor="accent1" w:themeShade="BF"/>
                                            <w:sz w:val="22"/>
                                            <w:szCs w:val="22"/>
                                          </w:rPr>
                                        </w:pPr>
                                        <w:hyperlink r:id="rId25">
                                          <w:r w:rsidR="00210A0E" w:rsidRPr="00941BB0">
                                            <w:rPr>
                                              <w:color w:val="296D9D" w:themeColor="accent1" w:themeShade="BF"/>
                                              <w:sz w:val="22"/>
                                              <w:szCs w:val="22"/>
                                              <w:u w:val="single"/>
                                            </w:rPr>
                                            <w:t>NZ advice on c</w:t>
                                          </w:r>
                                        </w:hyperlink>
                                        <w:hyperlink r:id="rId26">
                                          <w:r w:rsidR="00210A0E" w:rsidRPr="00941BB0">
                                            <w:rPr>
                                              <w:color w:val="296D9D" w:themeColor="accent1" w:themeShade="BF"/>
                                              <w:u w:val="single"/>
                                            </w:rPr>
                                            <w:t xml:space="preserve">leaning </w:t>
                                          </w:r>
                                        </w:hyperlink>
                                        <w:r w:rsidR="00210A0E" w:rsidRPr="00941BB0">
                                          <w:rPr>
                                            <w:color w:val="296D9D" w:themeColor="accent1" w:themeShade="BF"/>
                                            <w:sz w:val="22"/>
                                            <w:szCs w:val="22"/>
                                          </w:rPr>
                                          <w:t xml:space="preserve"> </w:t>
                                        </w:r>
                                      </w:p>
                                    </w:tc>
                                  </w:tr>
                                </w:tbl>
                                <w:p w14:paraId="403682AF" w14:textId="77777777" w:rsidR="00210A0E" w:rsidRDefault="00210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96A7D" id="_x0000_t202" coordsize="21600,21600" o:spt="202" path="m,l,21600r21600,l21600,xe">
                      <v:stroke joinstyle="miter"/>
                      <v:path gradientshapeok="t" o:connecttype="rect"/>
                    </v:shapetype>
                    <v:shape id="Text Box 30" o:spid="_x0000_s1029" type="#_x0000_t202" style="position:absolute;margin-left:-52.75pt;margin-top:12.1pt;width:535.85pt;height:29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" fillcolor="white [3201]" stroked="f" strokeweight=".5pt">
                      <v:textbox>
                        <w:txbxContent>
                          <w:p w14:paraId="694C72F6" w14:textId="77777777" w:rsidR="00AC71E7" w:rsidRDefault="00AC71E7"/>
                          <w:tbl>
                            <w:tblPr>
                              <w:tblW w:w="7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64"/>
                              <w:gridCol w:w="4897"/>
                            </w:tblGrid>
                            <w:tr w:rsidR="00210A0E" w14:paraId="6D9AA8C1" w14:textId="77777777" w:rsidTr="007F00D6">
                              <w:trPr>
                                <w:trHeight w:val="851"/>
                                <w:jc w:val="center"/>
                              </w:trPr>
                              <w:tc>
                                <w:tcPr>
                                  <w:tcW w:w="2864" w:type="dxa"/>
                                  <w:shd w:val="clear" w:color="auto" w:fill="E7E6E6"/>
                                </w:tcPr>
                                <w:p w14:paraId="78BD3530" w14:textId="77777777" w:rsidR="00210A0E" w:rsidRDefault="00210A0E" w:rsidP="00210A0E">
                                  <w:pPr>
                                    <w:rPr>
                                      <w:sz w:val="22"/>
                                      <w:szCs w:val="22"/>
                                    </w:rPr>
                                  </w:pPr>
                                  <w:r>
                                    <w:rPr>
                                      <w:sz w:val="22"/>
                                      <w:szCs w:val="22"/>
                                    </w:rPr>
                                    <w:t xml:space="preserve">Latest rules and restrictions </w:t>
                                  </w:r>
                                </w:p>
                              </w:tc>
                              <w:tc>
                                <w:tcPr>
                                  <w:tcW w:w="4897" w:type="dxa"/>
                                  <w:shd w:val="clear" w:color="auto" w:fill="E7E6E6"/>
                                </w:tcPr>
                                <w:p w14:paraId="0DAE6F0C" w14:textId="77777777" w:rsidR="00210A0E" w:rsidRPr="00941BB0" w:rsidRDefault="00B31B4A" w:rsidP="00210A0E">
                                  <w:pPr>
                                    <w:rPr>
                                      <w:color w:val="296D9D" w:themeColor="accent1" w:themeShade="BF"/>
                                      <w:sz w:val="22"/>
                                      <w:szCs w:val="22"/>
                                    </w:rPr>
                                  </w:pPr>
                                  <w:hyperlink r:id="rId27">
                                    <w:r w:rsidR="00210A0E" w:rsidRPr="00941BB0">
                                      <w:rPr>
                                        <w:color w:val="296D9D" w:themeColor="accent1" w:themeShade="BF"/>
                                        <w:sz w:val="22"/>
                                        <w:szCs w:val="22"/>
                                        <w:u w:val="single"/>
                                      </w:rPr>
                                      <w:t>Australian government</w:t>
                                    </w:r>
                                  </w:hyperlink>
                                </w:p>
                                <w:p w14:paraId="77E6D588" w14:textId="5F510372" w:rsidR="00210A0E" w:rsidRPr="00941BB0" w:rsidRDefault="00B31B4A" w:rsidP="00210A0E">
                                  <w:pPr>
                                    <w:rPr>
                                      <w:color w:val="296D9D" w:themeColor="accent1" w:themeShade="BF"/>
                                      <w:sz w:val="22"/>
                                      <w:szCs w:val="22"/>
                                    </w:rPr>
                                  </w:pPr>
                                  <w:hyperlink r:id="rId28" w:history="1">
                                    <w:r w:rsidR="0034664F" w:rsidRPr="008755BB">
                                      <w:rPr>
                                        <w:rStyle w:val="Hyperlink"/>
                                        <w:sz w:val="22"/>
                                        <w:szCs w:val="22"/>
                                      </w:rPr>
                                      <w:t>Victorian Government</w:t>
                                    </w:r>
                                    <w:r w:rsidR="00210A0E" w:rsidRPr="008755BB">
                                      <w:rPr>
                                        <w:rStyle w:val="Hyperlink"/>
                                        <w:sz w:val="22"/>
                                        <w:szCs w:val="22"/>
                                      </w:rPr>
                                      <w:t xml:space="preserve"> </w:t>
                                    </w:r>
                                  </w:hyperlink>
                                  <w:r w:rsidR="00B31EDF">
                                    <w:rPr>
                                      <w:color w:val="296D9D" w:themeColor="accent1" w:themeShade="BF"/>
                                      <w:sz w:val="22"/>
                                      <w:szCs w:val="22"/>
                                    </w:rPr>
                                    <w:t xml:space="preserve"> </w:t>
                                  </w:r>
                                </w:p>
                              </w:tc>
                            </w:tr>
                            <w:tr w:rsidR="00210A0E" w14:paraId="7A2000F2" w14:textId="77777777" w:rsidTr="007F00D6">
                              <w:trPr>
                                <w:trHeight w:val="2276"/>
                                <w:jc w:val="center"/>
                              </w:trPr>
                              <w:tc>
                                <w:tcPr>
                                  <w:tcW w:w="2864" w:type="dxa"/>
                                  <w:shd w:val="clear" w:color="auto" w:fill="auto"/>
                                </w:tcPr>
                                <w:p w14:paraId="6148F91C" w14:textId="77777777" w:rsidR="00210A0E" w:rsidRDefault="00210A0E" w:rsidP="00210A0E">
                                  <w:pPr>
                                    <w:rPr>
                                      <w:sz w:val="22"/>
                                      <w:szCs w:val="22"/>
                                    </w:rPr>
                                  </w:pPr>
                                  <w:r>
                                    <w:rPr>
                                      <w:sz w:val="22"/>
                                      <w:szCs w:val="22"/>
                                    </w:rPr>
                                    <w:t xml:space="preserve">Information in English and community languages about the virus and how to protect yourselves </w:t>
                                  </w:r>
                                </w:p>
                              </w:tc>
                              <w:tc>
                                <w:tcPr>
                                  <w:tcW w:w="4897" w:type="dxa"/>
                                  <w:shd w:val="clear" w:color="auto" w:fill="auto"/>
                                </w:tcPr>
                                <w:p w14:paraId="478990E5" w14:textId="25BDE190" w:rsidR="00210A0E" w:rsidRPr="00941BB0" w:rsidRDefault="00B31B4A" w:rsidP="00210A0E">
                                  <w:pPr>
                                    <w:rPr>
                                      <w:color w:val="296D9D" w:themeColor="accent1" w:themeShade="BF"/>
                                      <w:sz w:val="22"/>
                                      <w:szCs w:val="22"/>
                                      <w:u w:val="single"/>
                                    </w:rPr>
                                  </w:pPr>
                                  <w:hyperlink r:id="rId29" w:history="1">
                                    <w:r w:rsidR="0034664F" w:rsidRPr="008755BB">
                                      <w:rPr>
                                        <w:rStyle w:val="Hyperlink"/>
                                      </w:rPr>
                                      <w:t>Department of Health and Human Services</w:t>
                                    </w:r>
                                  </w:hyperlink>
                                  <w:r w:rsidR="00210A0E" w:rsidRPr="00941BB0">
                                    <w:rPr>
                                      <w:color w:val="296D9D" w:themeColor="accent1" w:themeShade="BF"/>
                                      <w:sz w:val="22"/>
                                      <w:szCs w:val="22"/>
                                      <w:u w:val="single"/>
                                    </w:rPr>
                                    <w:t xml:space="preserve"> </w:t>
                                  </w:r>
                                </w:p>
                                <w:p w14:paraId="65F5E769" w14:textId="64F43668" w:rsidR="000408EE" w:rsidRDefault="00B31B4A" w:rsidP="00210A0E">
                                  <w:hyperlink r:id="rId30" w:history="1">
                                    <w:r w:rsidR="00B31EDF" w:rsidRPr="008755BB">
                                      <w:rPr>
                                        <w:rStyle w:val="Hyperlink"/>
                                      </w:rPr>
                                      <w:t>DHHS t</w:t>
                                    </w:r>
                                    <w:r w:rsidR="000408EE" w:rsidRPr="008755BB">
                                      <w:rPr>
                                        <w:rStyle w:val="Hyperlink"/>
                                      </w:rPr>
                                      <w:t>ranslated resources</w:t>
                                    </w:r>
                                  </w:hyperlink>
                                </w:p>
                                <w:p w14:paraId="2796C00D" w14:textId="66C78E27" w:rsidR="00210A0E" w:rsidRPr="007C3FBB" w:rsidRDefault="00B31B4A" w:rsidP="00210A0E">
                                  <w:pPr>
                                    <w:rPr>
                                      <w:color w:val="296D9D" w:themeColor="accent1" w:themeShade="BF"/>
                                      <w:sz w:val="22"/>
                                      <w:szCs w:val="22"/>
                                    </w:rPr>
                                  </w:pPr>
                                  <w:hyperlink r:id="rId31" w:history="1">
                                    <w:proofErr w:type="gramStart"/>
                                    <w:r w:rsidR="000408EE" w:rsidRPr="008755BB">
                                      <w:rPr>
                                        <w:rStyle w:val="Hyperlink"/>
                                        <w:sz w:val="22"/>
                                        <w:szCs w:val="22"/>
                                      </w:rPr>
                                      <w:t xml:space="preserve">Australian </w:t>
                                    </w:r>
                                    <w:r w:rsidR="00210A0E" w:rsidRPr="008755BB">
                                      <w:rPr>
                                        <w:rStyle w:val="Hyperlink"/>
                                        <w:sz w:val="22"/>
                                        <w:szCs w:val="22"/>
                                      </w:rPr>
                                      <w:t xml:space="preserve"> Dept.</w:t>
                                    </w:r>
                                    <w:proofErr w:type="gramEnd"/>
                                    <w:r w:rsidR="00210A0E" w:rsidRPr="008755BB">
                                      <w:rPr>
                                        <w:rStyle w:val="Hyperlink"/>
                                        <w:sz w:val="22"/>
                                        <w:szCs w:val="22"/>
                                      </w:rPr>
                                      <w:t xml:space="preserve"> of Health resources </w:t>
                                    </w:r>
                                    <w:r w:rsidR="000408EE" w:rsidRPr="008755BB">
                                      <w:rPr>
                                        <w:rStyle w:val="Hyperlink"/>
                                        <w:sz w:val="22"/>
                                        <w:szCs w:val="22"/>
                                      </w:rPr>
                                      <w:t xml:space="preserve">- </w:t>
                                    </w:r>
                                    <w:r w:rsidR="00210A0E" w:rsidRPr="008755BB">
                                      <w:rPr>
                                        <w:rStyle w:val="Hyperlink"/>
                                        <w:sz w:val="22"/>
                                        <w:szCs w:val="22"/>
                                      </w:rPr>
                                      <w:t>English</w:t>
                                    </w:r>
                                  </w:hyperlink>
                                </w:p>
                                <w:p w14:paraId="5D5283A5" w14:textId="5B9AC933" w:rsidR="00210A0E" w:rsidRPr="007C3FBB" w:rsidRDefault="00B31B4A" w:rsidP="00210A0E">
                                  <w:pPr>
                                    <w:rPr>
                                      <w:color w:val="296D9D" w:themeColor="accent1" w:themeShade="BF"/>
                                      <w:sz w:val="22"/>
                                      <w:szCs w:val="22"/>
                                    </w:rPr>
                                  </w:pPr>
                                  <w:hyperlink r:id="rId32" w:history="1">
                                    <w:r w:rsidR="00B31EDF" w:rsidRPr="005D3DEE">
                                      <w:rPr>
                                        <w:rStyle w:val="Hyperlink"/>
                                        <w:sz w:val="22"/>
                                        <w:szCs w:val="22"/>
                                      </w:rPr>
                                      <w:t xml:space="preserve">Australia Dept. of Health </w:t>
                                    </w:r>
                                    <w:proofErr w:type="gramStart"/>
                                    <w:r w:rsidR="00B31EDF" w:rsidRPr="005D3DEE">
                                      <w:rPr>
                                        <w:rStyle w:val="Hyperlink"/>
                                        <w:sz w:val="22"/>
                                        <w:szCs w:val="22"/>
                                      </w:rPr>
                                      <w:t>-</w:t>
                                    </w:r>
                                    <w:r w:rsidR="000408EE" w:rsidRPr="005D3DEE">
                                      <w:rPr>
                                        <w:rStyle w:val="Hyperlink"/>
                                        <w:sz w:val="22"/>
                                        <w:szCs w:val="22"/>
                                      </w:rPr>
                                      <w:t xml:space="preserve"> </w:t>
                                    </w:r>
                                    <w:r w:rsidR="00210A0E" w:rsidRPr="005D3DEE">
                                      <w:rPr>
                                        <w:rStyle w:val="Hyperlink"/>
                                        <w:sz w:val="22"/>
                                        <w:szCs w:val="22"/>
                                      </w:rPr>
                                      <w:t xml:space="preserve"> translated</w:t>
                                    </w:r>
                                    <w:proofErr w:type="gramEnd"/>
                                    <w:r w:rsidR="00210A0E" w:rsidRPr="005D3DEE">
                                      <w:rPr>
                                        <w:rStyle w:val="Hyperlink"/>
                                        <w:sz w:val="22"/>
                                        <w:szCs w:val="22"/>
                                      </w:rPr>
                                      <w:t xml:space="preserve"> resources</w:t>
                                    </w:r>
                                  </w:hyperlink>
                                  <w:r w:rsidR="00210A0E" w:rsidRPr="007C3FBB">
                                    <w:rPr>
                                      <w:color w:val="296D9D" w:themeColor="accent1" w:themeShade="BF"/>
                                      <w:sz w:val="22"/>
                                      <w:szCs w:val="22"/>
                                    </w:rPr>
                                    <w:t xml:space="preserve"> </w:t>
                                  </w:r>
                                </w:p>
                                <w:p w14:paraId="41913160" w14:textId="4170BA6C" w:rsidR="00210A0E" w:rsidRPr="00941BB0" w:rsidRDefault="00B31B4A" w:rsidP="00210A0E">
                                  <w:pPr>
                                    <w:rPr>
                                      <w:color w:val="296D9D" w:themeColor="accent1" w:themeShade="BF"/>
                                      <w:sz w:val="22"/>
                                      <w:szCs w:val="22"/>
                                    </w:rPr>
                                  </w:pPr>
                                  <w:hyperlink r:id="rId33">
                                    <w:r w:rsidR="00210A0E" w:rsidRPr="007C3FBB">
                                      <w:rPr>
                                        <w:color w:val="296D9D" w:themeColor="accent1" w:themeShade="BF"/>
                                        <w:sz w:val="22"/>
                                        <w:szCs w:val="22"/>
                                        <w:u w:val="single"/>
                                      </w:rPr>
                                      <w:t xml:space="preserve"> SBS</w:t>
                                    </w:r>
                                  </w:hyperlink>
                                  <w:r w:rsidR="0034664F" w:rsidRPr="007C3FBB">
                                    <w:rPr>
                                      <w:color w:val="296D9D" w:themeColor="accent1" w:themeShade="BF"/>
                                      <w:sz w:val="22"/>
                                      <w:szCs w:val="22"/>
                                      <w:u w:val="single"/>
                                    </w:rPr>
                                    <w:t xml:space="preserve"> on demand (community languages)</w:t>
                                  </w:r>
                                </w:p>
                              </w:tc>
                            </w:tr>
                            <w:tr w:rsidR="00210A0E" w14:paraId="5988D9D1" w14:textId="77777777" w:rsidTr="007F00D6">
                              <w:trPr>
                                <w:trHeight w:val="963"/>
                                <w:jc w:val="center"/>
                              </w:trPr>
                              <w:tc>
                                <w:tcPr>
                                  <w:tcW w:w="2864" w:type="dxa"/>
                                  <w:shd w:val="clear" w:color="auto" w:fill="E7E6E6"/>
                                </w:tcPr>
                                <w:p w14:paraId="38D13249" w14:textId="77777777" w:rsidR="00210A0E" w:rsidRDefault="00210A0E" w:rsidP="00210A0E">
                                  <w:pPr>
                                    <w:rPr>
                                      <w:sz w:val="22"/>
                                      <w:szCs w:val="22"/>
                                    </w:rPr>
                                  </w:pPr>
                                  <w:r>
                                    <w:rPr>
                                      <w:sz w:val="22"/>
                                      <w:szCs w:val="22"/>
                                    </w:rPr>
                                    <w:t>Producing and providing food/dana to monastics</w:t>
                                  </w:r>
                                </w:p>
                              </w:tc>
                              <w:tc>
                                <w:tcPr>
                                  <w:tcW w:w="4897" w:type="dxa"/>
                                  <w:shd w:val="clear" w:color="auto" w:fill="E7E6E6"/>
                                </w:tcPr>
                                <w:p w14:paraId="4C82E36D" w14:textId="6FB234A0" w:rsidR="00210A0E" w:rsidRPr="00941BB0" w:rsidRDefault="00B31B4A" w:rsidP="00210A0E">
                                  <w:pPr>
                                    <w:rPr>
                                      <w:color w:val="296D9D" w:themeColor="accent1" w:themeShade="BF"/>
                                      <w:sz w:val="22"/>
                                      <w:szCs w:val="22"/>
                                    </w:rPr>
                                  </w:pPr>
                                  <w:hyperlink r:id="rId34">
                                    <w:r w:rsidR="00210A0E" w:rsidRPr="00941BB0">
                                      <w:rPr>
                                        <w:color w:val="296D9D" w:themeColor="accent1" w:themeShade="BF"/>
                                        <w:sz w:val="22"/>
                                        <w:szCs w:val="22"/>
                                        <w:u w:val="single"/>
                                      </w:rPr>
                                      <w:t>Vic</w:t>
                                    </w:r>
                                    <w:r w:rsidR="007C3FBB">
                                      <w:rPr>
                                        <w:color w:val="296D9D" w:themeColor="accent1" w:themeShade="BF"/>
                                        <w:sz w:val="22"/>
                                        <w:szCs w:val="22"/>
                                        <w:u w:val="single"/>
                                      </w:rPr>
                                      <w:t>.</w:t>
                                    </w:r>
                                    <w:r w:rsidR="00210A0E" w:rsidRPr="00941BB0">
                                      <w:rPr>
                                        <w:color w:val="296D9D" w:themeColor="accent1" w:themeShade="BF"/>
                                        <w:sz w:val="22"/>
                                        <w:szCs w:val="22"/>
                                        <w:u w:val="single"/>
                                      </w:rPr>
                                      <w:t xml:space="preserve"> Health advice on food safety</w:t>
                                    </w:r>
                                  </w:hyperlink>
                                  <w:r w:rsidR="00210A0E" w:rsidRPr="00941BB0">
                                    <w:rPr>
                                      <w:color w:val="296D9D" w:themeColor="accent1" w:themeShade="BF"/>
                                      <w:sz w:val="22"/>
                                      <w:szCs w:val="22"/>
                                    </w:rPr>
                                    <w:t xml:space="preserve"> </w:t>
                                  </w:r>
                                </w:p>
                                <w:p w14:paraId="545B9C52" w14:textId="77777777" w:rsidR="00210A0E" w:rsidRPr="00941BB0" w:rsidRDefault="00B31B4A" w:rsidP="00210A0E">
                                  <w:pPr>
                                    <w:rPr>
                                      <w:color w:val="296D9D" w:themeColor="accent1" w:themeShade="BF"/>
                                      <w:sz w:val="22"/>
                                      <w:szCs w:val="22"/>
                                    </w:rPr>
                                  </w:pPr>
                                  <w:hyperlink r:id="rId35">
                                    <w:r w:rsidR="00210A0E" w:rsidRPr="00941BB0">
                                      <w:rPr>
                                        <w:color w:val="296D9D" w:themeColor="accent1" w:themeShade="BF"/>
                                        <w:sz w:val="22"/>
                                        <w:szCs w:val="22"/>
                                        <w:u w:val="single"/>
                                      </w:rPr>
                                      <w:t>NSW Health advice on food safety</w:t>
                                    </w:r>
                                  </w:hyperlink>
                                  <w:r w:rsidR="00210A0E" w:rsidRPr="00941BB0">
                                    <w:rPr>
                                      <w:color w:val="296D9D" w:themeColor="accent1" w:themeShade="BF"/>
                                      <w:sz w:val="22"/>
                                      <w:szCs w:val="22"/>
                                    </w:rPr>
                                    <w:t xml:space="preserve"> </w:t>
                                  </w:r>
                                </w:p>
                              </w:tc>
                            </w:tr>
                            <w:tr w:rsidR="00210A0E" w14:paraId="664CAD65" w14:textId="77777777" w:rsidTr="007F00D6">
                              <w:trPr>
                                <w:trHeight w:val="455"/>
                                <w:jc w:val="center"/>
                              </w:trPr>
                              <w:tc>
                                <w:tcPr>
                                  <w:tcW w:w="2864" w:type="dxa"/>
                                  <w:shd w:val="clear" w:color="auto" w:fill="auto"/>
                                </w:tcPr>
                                <w:p w14:paraId="72191392" w14:textId="77777777" w:rsidR="00210A0E" w:rsidRDefault="00210A0E" w:rsidP="00210A0E">
                                  <w:pPr>
                                    <w:rPr>
                                      <w:sz w:val="22"/>
                                      <w:szCs w:val="22"/>
                                    </w:rPr>
                                  </w:pPr>
                                  <w:r>
                                    <w:rPr>
                                      <w:sz w:val="22"/>
                                      <w:szCs w:val="22"/>
                                    </w:rPr>
                                    <w:t>Cleaning public areas</w:t>
                                  </w:r>
                                </w:p>
                              </w:tc>
                              <w:tc>
                                <w:tcPr>
                                  <w:tcW w:w="4897" w:type="dxa"/>
                                  <w:shd w:val="clear" w:color="auto" w:fill="auto"/>
                                </w:tcPr>
                                <w:p w14:paraId="4710B06A" w14:textId="77777777" w:rsidR="00210A0E" w:rsidRPr="00941BB0" w:rsidRDefault="00B31B4A" w:rsidP="00210A0E">
                                  <w:pPr>
                                    <w:rPr>
                                      <w:color w:val="296D9D" w:themeColor="accent1" w:themeShade="BF"/>
                                      <w:sz w:val="22"/>
                                      <w:szCs w:val="22"/>
                                    </w:rPr>
                                  </w:pPr>
                                  <w:hyperlink r:id="rId36">
                                    <w:r w:rsidR="00210A0E" w:rsidRPr="00941BB0">
                                      <w:rPr>
                                        <w:color w:val="296D9D" w:themeColor="accent1" w:themeShade="BF"/>
                                        <w:sz w:val="22"/>
                                        <w:szCs w:val="22"/>
                                        <w:u w:val="single"/>
                                      </w:rPr>
                                      <w:t>NZ advice on c</w:t>
                                    </w:r>
                                  </w:hyperlink>
                                  <w:hyperlink r:id="rId37">
                                    <w:r w:rsidR="00210A0E" w:rsidRPr="00941BB0">
                                      <w:rPr>
                                        <w:color w:val="296D9D" w:themeColor="accent1" w:themeShade="BF"/>
                                        <w:u w:val="single"/>
                                      </w:rPr>
                                      <w:t xml:space="preserve">leaning </w:t>
                                    </w:r>
                                  </w:hyperlink>
                                  <w:r w:rsidR="00210A0E" w:rsidRPr="00941BB0">
                                    <w:rPr>
                                      <w:color w:val="296D9D" w:themeColor="accent1" w:themeShade="BF"/>
                                      <w:sz w:val="22"/>
                                      <w:szCs w:val="22"/>
                                    </w:rPr>
                                    <w:t xml:space="preserve"> </w:t>
                                  </w:r>
                                </w:p>
                              </w:tc>
                            </w:tr>
                          </w:tbl>
                          <w:p w14:paraId="403682AF" w14:textId="77777777" w:rsidR="00210A0E" w:rsidRDefault="00210A0E"/>
                        </w:txbxContent>
                      </v:textbox>
                    </v:shape>
                  </w:pict>
                </mc:Fallback>
              </mc:AlternateContent>
            </w:r>
          </w:p>
          <w:p w14:paraId="31F7B67F" w14:textId="30A68178" w:rsidR="00210A0E" w:rsidRDefault="00210A0E" w:rsidP="00FB2537"/>
          <w:p w14:paraId="1628E118" w14:textId="12D8D6BA" w:rsidR="00210A0E" w:rsidRDefault="00210A0E" w:rsidP="00FB2537"/>
          <w:p w14:paraId="2E6984E8" w14:textId="77777777" w:rsidR="00210A0E" w:rsidRDefault="00210A0E" w:rsidP="00FB2537"/>
          <w:p w14:paraId="5EA03222" w14:textId="77777777" w:rsidR="00210A0E" w:rsidRDefault="00210A0E" w:rsidP="00FB2537"/>
          <w:p w14:paraId="7ACBA33C" w14:textId="77777777" w:rsidR="00210A0E" w:rsidRDefault="00210A0E" w:rsidP="00FB2537"/>
          <w:p w14:paraId="130F3D4D" w14:textId="77777777" w:rsidR="00210A0E" w:rsidRDefault="00210A0E" w:rsidP="00FB2537"/>
          <w:p w14:paraId="464A97D4" w14:textId="77777777" w:rsidR="00210A0E" w:rsidRDefault="00210A0E" w:rsidP="00FB2537"/>
          <w:p w14:paraId="04C5D987" w14:textId="77777777" w:rsidR="00210A0E" w:rsidRDefault="00210A0E" w:rsidP="00FB2537"/>
          <w:p w14:paraId="115392DA" w14:textId="45E28BD6" w:rsidR="00210A0E" w:rsidRDefault="00210A0E" w:rsidP="00FB2537"/>
          <w:p w14:paraId="1F1B657D" w14:textId="6001F01F" w:rsidR="00210A0E" w:rsidRDefault="00210A0E" w:rsidP="00FB2537"/>
          <w:p w14:paraId="4565B133" w14:textId="694BC67E" w:rsidR="00210A0E" w:rsidRDefault="00210A0E" w:rsidP="00FB2537"/>
          <w:p w14:paraId="1B0ACF3B" w14:textId="08BCBCCA" w:rsidR="00210A0E" w:rsidRDefault="00210A0E" w:rsidP="00FB2537"/>
          <w:p w14:paraId="4BA34742" w14:textId="51F17974" w:rsidR="00210A0E" w:rsidRDefault="00210A0E" w:rsidP="00FB2537"/>
          <w:p w14:paraId="37CD461C" w14:textId="59077A62" w:rsidR="00210A0E" w:rsidRDefault="00210A0E" w:rsidP="00FB2537"/>
          <w:p w14:paraId="0EEEF61E" w14:textId="0064A1B0" w:rsidR="00210A0E" w:rsidRDefault="00210A0E" w:rsidP="00FB2537"/>
          <w:p w14:paraId="2F9B86AD" w14:textId="7C8A54FD" w:rsidR="00210A0E" w:rsidRDefault="00210A0E" w:rsidP="00FB2537"/>
          <w:p w14:paraId="61EB7AB3" w14:textId="21CF0A8F" w:rsidR="00210A0E" w:rsidRDefault="00210A0E" w:rsidP="00FB2537"/>
          <w:p w14:paraId="44A8E140" w14:textId="3536C5EB" w:rsidR="00210A0E" w:rsidRPr="00FB2537" w:rsidRDefault="00210A0E" w:rsidP="00FB2537"/>
        </w:tc>
        <w:tc>
          <w:tcPr>
            <w:tcW w:w="3712" w:type="dxa"/>
          </w:tcPr>
          <w:p w14:paraId="1DD61E22" w14:textId="17359072" w:rsidR="009E13A4" w:rsidRDefault="00272BFC" w:rsidP="008B6490">
            <w:pPr>
              <w:pStyle w:val="Heading4"/>
              <w:jc w:val="center"/>
              <w:outlineLvl w:val="3"/>
            </w:pPr>
            <w:r>
              <w:rPr>
                <w:noProof/>
                <w:lang w:val="en-AU" w:eastAsia="en-AU"/>
              </w:rPr>
              <mc:AlternateContent>
                <mc:Choice Requires="wps">
                  <w:drawing>
                    <wp:anchor distT="0" distB="0" distL="114300" distR="114300" simplePos="0" relativeHeight="251659776" behindDoc="0" locked="0" layoutInCell="1" allowOverlap="1" wp14:anchorId="2FB48126" wp14:editId="52B17620">
                      <wp:simplePos x="0" y="0"/>
                      <wp:positionH relativeFrom="column">
                        <wp:posOffset>-4488953</wp:posOffset>
                      </wp:positionH>
                      <wp:positionV relativeFrom="paragraph">
                        <wp:posOffset>139507</wp:posOffset>
                      </wp:positionV>
                      <wp:extent cx="4486275" cy="2321781"/>
                      <wp:effectExtent l="0" t="0" r="9525" b="2540"/>
                      <wp:wrapNone/>
                      <wp:docPr id="28" name="Text Box 28"/>
                      <wp:cNvGraphicFramePr/>
                      <a:graphic xmlns:a="http://schemas.openxmlformats.org/drawingml/2006/main">
                        <a:graphicData uri="http://schemas.microsoft.com/office/word/2010/wordprocessingShape">
                          <wps:wsp>
                            <wps:cNvSpPr txBox="1"/>
                            <wps:spPr>
                              <a:xfrm>
                                <a:off x="0" y="0"/>
                                <a:ext cx="4486275" cy="2321781"/>
                              </a:xfrm>
                              <a:prstGeom prst="rect">
                                <a:avLst/>
                              </a:prstGeom>
                              <a:solidFill>
                                <a:schemeClr val="lt1"/>
                              </a:solidFill>
                              <a:ln w="6350">
                                <a:noFill/>
                              </a:ln>
                            </wps:spPr>
                            <wps:txbx>
                              <w:txbxContent>
                                <w:p w14:paraId="41E42AD8" w14:textId="77777777" w:rsidR="00AC71E7" w:rsidRDefault="00AC71E7" w:rsidP="00941BB0">
                                  <w:pPr>
                                    <w:pStyle w:val="Heading2"/>
                                    <w:spacing w:before="100"/>
                                    <w:rPr>
                                      <w:b/>
                                      <w:color w:val="296D9D" w:themeColor="accent1" w:themeShade="BF"/>
                                    </w:rPr>
                                  </w:pPr>
                                </w:p>
                                <w:p w14:paraId="6B5D0239" w14:textId="14ACBD3B" w:rsidR="00210A0E" w:rsidRPr="00941BB0" w:rsidRDefault="00210A0E" w:rsidP="00941BB0">
                                  <w:pPr>
                                    <w:pStyle w:val="Heading2"/>
                                    <w:spacing w:before="100"/>
                                    <w:rPr>
                                      <w:color w:val="296D9D" w:themeColor="accent1" w:themeShade="BF"/>
                                    </w:rPr>
                                  </w:pPr>
                                  <w:r w:rsidRPr="00941BB0">
                                    <w:rPr>
                                      <w:b/>
                                      <w:color w:val="296D9D" w:themeColor="accent1" w:themeShade="BF"/>
                                    </w:rPr>
                                    <w:t>FOR UP TO DATE</w:t>
                                  </w:r>
                                  <w:r w:rsidRPr="00941BB0">
                                    <w:rPr>
                                      <w:color w:val="296D9D" w:themeColor="accent1" w:themeShade="BF"/>
                                    </w:rPr>
                                    <w:t xml:space="preserve"> </w:t>
                                  </w:r>
                                  <w:r w:rsidRPr="00941BB0">
                                    <w:rPr>
                                      <w:b/>
                                      <w:color w:val="296D9D" w:themeColor="accent1" w:themeShade="BF"/>
                                    </w:rPr>
                                    <w:t>INFORMATION</w:t>
                                  </w:r>
                                </w:p>
                                <w:p w14:paraId="1DA96283" w14:textId="77777777" w:rsidR="007F00D6" w:rsidRPr="007927C1" w:rsidRDefault="007F00D6" w:rsidP="007F00D6">
                                  <w:pPr>
                                    <w:rPr>
                                      <w:b/>
                                      <w:bCs/>
                                      <w:color w:val="296D9D" w:themeColor="accent1" w:themeShade="BF"/>
                                      <w:sz w:val="10"/>
                                      <w:szCs w:val="10"/>
                                    </w:rPr>
                                  </w:pPr>
                                </w:p>
                                <w:p w14:paraId="16A3CB8D" w14:textId="6DE3819F" w:rsidR="00210A0E" w:rsidRPr="00941BB0" w:rsidRDefault="007D2A41" w:rsidP="007F00D6">
                                  <w:pPr>
                                    <w:rPr>
                                      <w:color w:val="296D9D" w:themeColor="accent1" w:themeShade="BF"/>
                                    </w:rPr>
                                  </w:pPr>
                                  <w:r>
                                    <w:rPr>
                                      <w:color w:val="296D9D" w:themeColor="accent1" w:themeShade="BF"/>
                                    </w:rPr>
                                    <w:t>Use official sources and sources known to be reliable</w:t>
                                  </w:r>
                                  <w:r w:rsidR="00533833" w:rsidRPr="00941BB0">
                                    <w:rPr>
                                      <w:color w:val="296D9D" w:themeColor="accent1" w:themeShade="BF"/>
                                    </w:rPr>
                                    <w:t>:</w:t>
                                  </w:r>
                                </w:p>
                                <w:p w14:paraId="24C4AFA6" w14:textId="401AB084" w:rsidR="00210A0E" w:rsidRPr="008B6490" w:rsidRDefault="00210A0E" w:rsidP="00210A0E">
                                  <w:pPr>
                                    <w:pStyle w:val="Heading4"/>
                                    <w:numPr>
                                      <w:ilvl w:val="0"/>
                                      <w:numId w:val="3"/>
                                    </w:numPr>
                                    <w:spacing w:before="100"/>
                                    <w:rPr>
                                      <w:rFonts w:eastAsiaTheme="minorEastAsia" w:cstheme="minorBidi"/>
                                      <w:iCs w:val="0"/>
                                      <w:caps w:val="0"/>
                                      <w:spacing w:val="0"/>
                                      <w:sz w:val="24"/>
                                    </w:rPr>
                                  </w:pPr>
                                  <w:r w:rsidRPr="00941BB0">
                                    <w:rPr>
                                      <w:rFonts w:eastAsiaTheme="minorEastAsia" w:cstheme="minorBidi"/>
                                      <w:b/>
                                      <w:bCs/>
                                      <w:iCs w:val="0"/>
                                      <w:caps w:val="0"/>
                                      <w:spacing w:val="0"/>
                                      <w:sz w:val="24"/>
                                    </w:rPr>
                                    <w:t>Coronavirus Australia app for Android</w:t>
                                  </w:r>
                                  <w:r w:rsidRPr="008B6490">
                                    <w:rPr>
                                      <w:rFonts w:eastAsiaTheme="minorEastAsia" w:cstheme="minorBidi"/>
                                      <w:iCs w:val="0"/>
                                      <w:caps w:val="0"/>
                                      <w:spacing w:val="0"/>
                                      <w:sz w:val="24"/>
                                    </w:rPr>
                                    <w:t xml:space="preserve"> and IOS (from the government) </w:t>
                                  </w:r>
                                </w:p>
                                <w:p w14:paraId="67C9F88C" w14:textId="77777777" w:rsidR="00210A0E" w:rsidRDefault="00210A0E" w:rsidP="00210A0E">
                                  <w:pPr>
                                    <w:pStyle w:val="Heading4"/>
                                    <w:numPr>
                                      <w:ilvl w:val="0"/>
                                      <w:numId w:val="3"/>
                                    </w:numPr>
                                    <w:spacing w:before="100"/>
                                    <w:rPr>
                                      <w:rFonts w:eastAsiaTheme="minorEastAsia" w:cstheme="minorBidi"/>
                                      <w:iCs w:val="0"/>
                                      <w:caps w:val="0"/>
                                      <w:spacing w:val="0"/>
                                      <w:sz w:val="24"/>
                                    </w:rPr>
                                  </w:pPr>
                                  <w:r w:rsidRPr="00941BB0">
                                    <w:rPr>
                                      <w:rFonts w:eastAsiaTheme="minorEastAsia" w:cstheme="minorBidi"/>
                                      <w:b/>
                                      <w:bCs/>
                                      <w:iCs w:val="0"/>
                                      <w:caps w:val="0"/>
                                      <w:spacing w:val="0"/>
                                      <w:sz w:val="24"/>
                                    </w:rPr>
                                    <w:t>Coronavirus Help Information Line</w:t>
                                  </w:r>
                                  <w:r w:rsidRPr="008B6490">
                                    <w:rPr>
                                      <w:rFonts w:eastAsiaTheme="minorEastAsia" w:cstheme="minorBidi"/>
                                      <w:iCs w:val="0"/>
                                      <w:caps w:val="0"/>
                                      <w:spacing w:val="0"/>
                                      <w:sz w:val="24"/>
                                    </w:rPr>
                                    <w:t xml:space="preserve"> (1800 020 080). </w:t>
                                  </w:r>
                                </w:p>
                                <w:p w14:paraId="28933B76" w14:textId="5374CD1C" w:rsidR="00210A0E" w:rsidRDefault="00272BFC" w:rsidP="00272BFC">
                                  <w:pPr>
                                    <w:pStyle w:val="Heading4"/>
                                    <w:numPr>
                                      <w:ilvl w:val="0"/>
                                      <w:numId w:val="3"/>
                                    </w:numPr>
                                    <w:spacing w:before="100"/>
                                    <w:rPr>
                                      <w:rFonts w:eastAsiaTheme="minorEastAsia" w:cstheme="minorBidi"/>
                                      <w:iCs w:val="0"/>
                                      <w:caps w:val="0"/>
                                      <w:spacing w:val="0"/>
                                      <w:sz w:val="24"/>
                                    </w:rPr>
                                  </w:pPr>
                                  <w:r>
                                    <w:rPr>
                                      <w:rFonts w:eastAsiaTheme="minorEastAsia" w:cstheme="minorBidi"/>
                                      <w:iCs w:val="0"/>
                                      <w:caps w:val="0"/>
                                      <w:spacing w:val="0"/>
                                      <w:sz w:val="24"/>
                                    </w:rPr>
                                    <w:t>t</w:t>
                                  </w:r>
                                  <w:r w:rsidR="0090197B" w:rsidRPr="0090197B">
                                    <w:rPr>
                                      <w:rFonts w:eastAsiaTheme="minorEastAsia" w:cstheme="minorBidi"/>
                                      <w:iCs w:val="0"/>
                                      <w:caps w:val="0"/>
                                      <w:spacing w:val="0"/>
                                      <w:sz w:val="24"/>
                                    </w:rPr>
                                    <w:t>he web sites listed here. Click on the hyperlink or use the full web links in the table at the end of this guide.</w:t>
                                  </w:r>
                                </w:p>
                                <w:p w14:paraId="26806A60" w14:textId="77777777" w:rsidR="00210A0E" w:rsidRDefault="00210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48126" id="Text Box 28" o:spid="_x0000_s1030" type="#_x0000_t202" style="position:absolute;left:0;text-align:left;margin-left:-353.45pt;margin-top:11pt;width:353.25pt;height:18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" fillcolor="white [3201]" stroked="f" strokeweight=".5pt">
                      <v:textbox>
                        <w:txbxContent>
                          <w:p w14:paraId="41E42AD8" w14:textId="77777777" w:rsidR="00AC71E7" w:rsidRDefault="00AC71E7" w:rsidP="00941BB0">
                            <w:pPr>
                              <w:pStyle w:val="Heading2"/>
                              <w:spacing w:before="100"/>
                              <w:rPr>
                                <w:b/>
                                <w:color w:val="296D9D" w:themeColor="accent1" w:themeShade="BF"/>
                              </w:rPr>
                            </w:pPr>
                          </w:p>
                          <w:p w14:paraId="6B5D0239" w14:textId="14ACBD3B" w:rsidR="00210A0E" w:rsidRPr="00941BB0" w:rsidRDefault="00210A0E" w:rsidP="00941BB0">
                            <w:pPr>
                              <w:pStyle w:val="Heading2"/>
                              <w:spacing w:before="100"/>
                              <w:rPr>
                                <w:color w:val="296D9D" w:themeColor="accent1" w:themeShade="BF"/>
                              </w:rPr>
                            </w:pPr>
                            <w:r w:rsidRPr="00941BB0">
                              <w:rPr>
                                <w:b/>
                                <w:color w:val="296D9D" w:themeColor="accent1" w:themeShade="BF"/>
                              </w:rPr>
                              <w:t>FOR UP TO DATE</w:t>
                            </w:r>
                            <w:r w:rsidRPr="00941BB0">
                              <w:rPr>
                                <w:color w:val="296D9D" w:themeColor="accent1" w:themeShade="BF"/>
                              </w:rPr>
                              <w:t xml:space="preserve"> </w:t>
                            </w:r>
                            <w:r w:rsidRPr="00941BB0">
                              <w:rPr>
                                <w:b/>
                                <w:color w:val="296D9D" w:themeColor="accent1" w:themeShade="BF"/>
                              </w:rPr>
                              <w:t>INFORMATION</w:t>
                            </w:r>
                          </w:p>
                          <w:p w14:paraId="1DA96283" w14:textId="77777777" w:rsidR="007F00D6" w:rsidRPr="007927C1" w:rsidRDefault="007F00D6" w:rsidP="007F00D6">
                            <w:pPr>
                              <w:rPr>
                                <w:b/>
                                <w:bCs/>
                                <w:color w:val="296D9D" w:themeColor="accent1" w:themeShade="BF"/>
                                <w:sz w:val="10"/>
                                <w:szCs w:val="10"/>
                              </w:rPr>
                            </w:pPr>
                          </w:p>
                          <w:p w14:paraId="16A3CB8D" w14:textId="6DE3819F" w:rsidR="00210A0E" w:rsidRPr="00941BB0" w:rsidRDefault="007D2A41" w:rsidP="007F00D6">
                            <w:pPr>
                              <w:rPr>
                                <w:color w:val="296D9D" w:themeColor="accent1" w:themeShade="BF"/>
                              </w:rPr>
                            </w:pPr>
                            <w:r>
                              <w:rPr>
                                <w:color w:val="296D9D" w:themeColor="accent1" w:themeShade="BF"/>
                              </w:rPr>
                              <w:t>Use official sources and sources known to be reliable</w:t>
                            </w:r>
                            <w:r w:rsidR="00533833" w:rsidRPr="00941BB0">
                              <w:rPr>
                                <w:color w:val="296D9D" w:themeColor="accent1" w:themeShade="BF"/>
                              </w:rPr>
                              <w:t>:</w:t>
                            </w:r>
                          </w:p>
                          <w:p w14:paraId="24C4AFA6" w14:textId="401AB084" w:rsidR="00210A0E" w:rsidRPr="008B6490" w:rsidRDefault="00210A0E" w:rsidP="00210A0E">
                            <w:pPr>
                              <w:pStyle w:val="Heading4"/>
                              <w:numPr>
                                <w:ilvl w:val="0"/>
                                <w:numId w:val="3"/>
                              </w:numPr>
                              <w:spacing w:before="100"/>
                              <w:rPr>
                                <w:rFonts w:eastAsiaTheme="minorEastAsia" w:cstheme="minorBidi"/>
                                <w:iCs w:val="0"/>
                                <w:caps w:val="0"/>
                                <w:spacing w:val="0"/>
                                <w:sz w:val="24"/>
                              </w:rPr>
                            </w:pPr>
                            <w:r w:rsidRPr="00941BB0">
                              <w:rPr>
                                <w:rFonts w:eastAsiaTheme="minorEastAsia" w:cstheme="minorBidi"/>
                                <w:b/>
                                <w:bCs/>
                                <w:iCs w:val="0"/>
                                <w:caps w:val="0"/>
                                <w:spacing w:val="0"/>
                                <w:sz w:val="24"/>
                              </w:rPr>
                              <w:t>Coronavirus Australia app for Android</w:t>
                            </w:r>
                            <w:r w:rsidRPr="008B6490">
                              <w:rPr>
                                <w:rFonts w:eastAsiaTheme="minorEastAsia" w:cstheme="minorBidi"/>
                                <w:iCs w:val="0"/>
                                <w:caps w:val="0"/>
                                <w:spacing w:val="0"/>
                                <w:sz w:val="24"/>
                              </w:rPr>
                              <w:t xml:space="preserve"> and IOS (from the government) </w:t>
                            </w:r>
                          </w:p>
                          <w:p w14:paraId="67C9F88C" w14:textId="77777777" w:rsidR="00210A0E" w:rsidRDefault="00210A0E" w:rsidP="00210A0E">
                            <w:pPr>
                              <w:pStyle w:val="Heading4"/>
                              <w:numPr>
                                <w:ilvl w:val="0"/>
                                <w:numId w:val="3"/>
                              </w:numPr>
                              <w:spacing w:before="100"/>
                              <w:rPr>
                                <w:rFonts w:eastAsiaTheme="minorEastAsia" w:cstheme="minorBidi"/>
                                <w:iCs w:val="0"/>
                                <w:caps w:val="0"/>
                                <w:spacing w:val="0"/>
                                <w:sz w:val="24"/>
                              </w:rPr>
                            </w:pPr>
                            <w:r w:rsidRPr="00941BB0">
                              <w:rPr>
                                <w:rFonts w:eastAsiaTheme="minorEastAsia" w:cstheme="minorBidi"/>
                                <w:b/>
                                <w:bCs/>
                                <w:iCs w:val="0"/>
                                <w:caps w:val="0"/>
                                <w:spacing w:val="0"/>
                                <w:sz w:val="24"/>
                              </w:rPr>
                              <w:t>Coronavirus Help Information Line</w:t>
                            </w:r>
                            <w:r w:rsidRPr="008B6490">
                              <w:rPr>
                                <w:rFonts w:eastAsiaTheme="minorEastAsia" w:cstheme="minorBidi"/>
                                <w:iCs w:val="0"/>
                                <w:caps w:val="0"/>
                                <w:spacing w:val="0"/>
                                <w:sz w:val="24"/>
                              </w:rPr>
                              <w:t xml:space="preserve"> (1800 020 080). </w:t>
                            </w:r>
                          </w:p>
                          <w:p w14:paraId="28933B76" w14:textId="5374CD1C" w:rsidR="00210A0E" w:rsidRDefault="00272BFC" w:rsidP="00272BFC">
                            <w:pPr>
                              <w:pStyle w:val="Heading4"/>
                              <w:numPr>
                                <w:ilvl w:val="0"/>
                                <w:numId w:val="3"/>
                              </w:numPr>
                              <w:spacing w:before="100"/>
                              <w:rPr>
                                <w:rFonts w:eastAsiaTheme="minorEastAsia" w:cstheme="minorBidi"/>
                                <w:iCs w:val="0"/>
                                <w:caps w:val="0"/>
                                <w:spacing w:val="0"/>
                                <w:sz w:val="24"/>
                              </w:rPr>
                            </w:pPr>
                            <w:r>
                              <w:rPr>
                                <w:rFonts w:eastAsiaTheme="minorEastAsia" w:cstheme="minorBidi"/>
                                <w:iCs w:val="0"/>
                                <w:caps w:val="0"/>
                                <w:spacing w:val="0"/>
                                <w:sz w:val="24"/>
                              </w:rPr>
                              <w:t>t</w:t>
                            </w:r>
                            <w:r w:rsidR="0090197B" w:rsidRPr="0090197B">
                              <w:rPr>
                                <w:rFonts w:eastAsiaTheme="minorEastAsia" w:cstheme="minorBidi"/>
                                <w:iCs w:val="0"/>
                                <w:caps w:val="0"/>
                                <w:spacing w:val="0"/>
                                <w:sz w:val="24"/>
                              </w:rPr>
                              <w:t>he web sites listed here. Click on the hyperlink or use the full web links in the table at the end of this guide.</w:t>
                            </w:r>
                          </w:p>
                          <w:p w14:paraId="26806A60" w14:textId="77777777" w:rsidR="00210A0E" w:rsidRDefault="00210A0E"/>
                        </w:txbxContent>
                      </v:textbox>
                    </v:shape>
                  </w:pict>
                </mc:Fallback>
              </mc:AlternateContent>
            </w:r>
            <w:r w:rsidR="00082A51">
              <w:rPr>
                <w:noProof/>
                <w:lang w:val="en-AU" w:eastAsia="en-AU"/>
              </w:rPr>
              <mc:AlternateContent>
                <mc:Choice Requires="wps">
                  <w:drawing>
                    <wp:anchor distT="0" distB="0" distL="114300" distR="114300" simplePos="0" relativeHeight="251657728" behindDoc="0" locked="0" layoutInCell="1" allowOverlap="1" wp14:anchorId="3B5BEE14" wp14:editId="01135146">
                      <wp:simplePos x="0" y="0"/>
                      <wp:positionH relativeFrom="column">
                        <wp:posOffset>718930</wp:posOffset>
                      </wp:positionH>
                      <wp:positionV relativeFrom="paragraph">
                        <wp:posOffset>1395730</wp:posOffset>
                      </wp:positionV>
                      <wp:extent cx="1185545" cy="493091"/>
                      <wp:effectExtent l="0" t="0" r="0" b="2540"/>
                      <wp:wrapNone/>
                      <wp:docPr id="27" name="Text Box 27"/>
                      <wp:cNvGraphicFramePr/>
                      <a:graphic xmlns:a="http://schemas.openxmlformats.org/drawingml/2006/main">
                        <a:graphicData uri="http://schemas.microsoft.com/office/word/2010/wordprocessingShape">
                          <wps:wsp>
                            <wps:cNvSpPr txBox="1"/>
                            <wps:spPr>
                              <a:xfrm>
                                <a:off x="0" y="0"/>
                                <a:ext cx="1185545" cy="493091"/>
                              </a:xfrm>
                              <a:prstGeom prst="rect">
                                <a:avLst/>
                              </a:prstGeom>
                              <a:solidFill>
                                <a:schemeClr val="lt1"/>
                              </a:solidFill>
                              <a:ln w="6350">
                                <a:noFill/>
                              </a:ln>
                            </wps:spPr>
                            <wps:txbx>
                              <w:txbxContent>
                                <w:p w14:paraId="56260DE5" w14:textId="0B0A9E5F" w:rsidR="008B6490" w:rsidRPr="008B6490" w:rsidRDefault="008B6490" w:rsidP="008B6490">
                                  <w:pPr>
                                    <w:jc w:val="center"/>
                                    <w:rPr>
                                      <w:sz w:val="20"/>
                                      <w:szCs w:val="20"/>
                                      <w:lang w:val="en-AU"/>
                                    </w:rPr>
                                  </w:pPr>
                                  <w:r w:rsidRPr="008B6490">
                                    <w:rPr>
                                      <w:sz w:val="20"/>
                                      <w:szCs w:val="20"/>
                                      <w:lang w:val="en-AU"/>
                                    </w:rPr>
                                    <w:t>Coronavirus</w:t>
                                  </w:r>
                                </w:p>
                                <w:p w14:paraId="316A643A" w14:textId="557D7C16" w:rsidR="008B6490" w:rsidRPr="008B6490" w:rsidRDefault="008B6490" w:rsidP="008B6490">
                                  <w:pPr>
                                    <w:jc w:val="center"/>
                                    <w:rPr>
                                      <w:sz w:val="20"/>
                                      <w:szCs w:val="20"/>
                                      <w:lang w:val="en-AU"/>
                                    </w:rPr>
                                  </w:pPr>
                                  <w:r w:rsidRPr="008B6490">
                                    <w:rPr>
                                      <w:sz w:val="20"/>
                                      <w:szCs w:val="20"/>
                                      <w:lang w:val="en-AU"/>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EE14" id="Text Box 27" o:spid="_x0000_s1031" type="#_x0000_t202" style="position:absolute;left:0;text-align:left;margin-left:56.6pt;margin-top:109.9pt;width:93.35pt;height:3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" fillcolor="white [3201]" stroked="f" strokeweight=".5pt">
                      <v:textbox>
                        <w:txbxContent>
                          <w:p w14:paraId="56260DE5" w14:textId="0B0A9E5F" w:rsidR="008B6490" w:rsidRPr="008B6490" w:rsidRDefault="008B6490" w:rsidP="008B6490">
                            <w:pPr>
                              <w:jc w:val="center"/>
                              <w:rPr>
                                <w:sz w:val="20"/>
                                <w:szCs w:val="20"/>
                                <w:lang w:val="en-AU"/>
                              </w:rPr>
                            </w:pPr>
                            <w:r w:rsidRPr="008B6490">
                              <w:rPr>
                                <w:sz w:val="20"/>
                                <w:szCs w:val="20"/>
                                <w:lang w:val="en-AU"/>
                              </w:rPr>
                              <w:t>Coronavirus</w:t>
                            </w:r>
                          </w:p>
                          <w:p w14:paraId="316A643A" w14:textId="557D7C16" w:rsidR="008B6490" w:rsidRPr="008B6490" w:rsidRDefault="008B6490" w:rsidP="008B6490">
                            <w:pPr>
                              <w:jc w:val="center"/>
                              <w:rPr>
                                <w:sz w:val="20"/>
                                <w:szCs w:val="20"/>
                                <w:lang w:val="en-AU"/>
                              </w:rPr>
                            </w:pPr>
                            <w:r w:rsidRPr="008B6490">
                              <w:rPr>
                                <w:sz w:val="20"/>
                                <w:szCs w:val="20"/>
                                <w:lang w:val="en-AU"/>
                              </w:rPr>
                              <w:t>Australia</w:t>
                            </w:r>
                          </w:p>
                        </w:txbxContent>
                      </v:textbox>
                    </v:shape>
                  </w:pict>
                </mc:Fallback>
              </mc:AlternateContent>
            </w:r>
            <w:r w:rsidR="00082A51">
              <w:rPr>
                <w:noProof/>
                <w:lang w:val="en-AU" w:eastAsia="en-AU"/>
              </w:rPr>
              <w:drawing>
                <wp:anchor distT="0" distB="0" distL="114300" distR="114300" simplePos="0" relativeHeight="251655680" behindDoc="0" locked="0" layoutInCell="1" allowOverlap="1" wp14:anchorId="2FC7D450" wp14:editId="0A2649FF">
                  <wp:simplePos x="0" y="0"/>
                  <wp:positionH relativeFrom="column">
                    <wp:posOffset>750570</wp:posOffset>
                  </wp:positionH>
                  <wp:positionV relativeFrom="paragraph">
                    <wp:posOffset>321945</wp:posOffset>
                  </wp:positionV>
                  <wp:extent cx="1080770" cy="114808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trepreneur39866-edited-06.jpg"/>
                          <pic:cNvPicPr/>
                        </pic:nvPicPr>
                        <pic:blipFill rotWithShape="1">
                          <a:blip r:embed="rId38"/>
                          <a:srcRect l="30866" t="17331" r="26685" b="15041"/>
                          <a:stretch/>
                        </pic:blipFill>
                        <pic:spPr bwMode="auto">
                          <a:xfrm>
                            <a:off x="0" y="0"/>
                            <a:ext cx="1080770" cy="114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A1EEA" w14:paraId="6725C17B" w14:textId="77777777" w:rsidTr="003E79B4">
        <w:trPr>
          <w:trHeight w:val="3427"/>
        </w:trPr>
        <w:tc>
          <w:tcPr>
            <w:tcW w:w="10800" w:type="dxa"/>
            <w:gridSpan w:val="2"/>
            <w:shd w:val="clear" w:color="auto" w:fill="auto"/>
          </w:tcPr>
          <w:p w14:paraId="340CB919" w14:textId="3E60D0B1" w:rsidR="00AA1EEA" w:rsidRPr="00FB2537" w:rsidRDefault="007C3FBB" w:rsidP="009E13A4">
            <w:pPr>
              <w:pStyle w:val="Heading4"/>
              <w:outlineLvl w:val="3"/>
              <w:rPr>
                <w:noProof/>
                <w:sz w:val="24"/>
              </w:rPr>
            </w:pPr>
            <w:r>
              <w:rPr>
                <w:noProof/>
                <w:lang w:val="en-AU" w:eastAsia="en-AU"/>
              </w:rPr>
              <w:lastRenderedPageBreak/>
              <mc:AlternateContent>
                <mc:Choice Requires="wps">
                  <w:drawing>
                    <wp:anchor distT="0" distB="0" distL="114300" distR="114300" simplePos="0" relativeHeight="251673600" behindDoc="0" locked="0" layoutInCell="1" allowOverlap="1" wp14:anchorId="1C2E0C75" wp14:editId="0F945633">
                      <wp:simplePos x="0" y="0"/>
                      <wp:positionH relativeFrom="column">
                        <wp:posOffset>0</wp:posOffset>
                      </wp:positionH>
                      <wp:positionV relativeFrom="paragraph">
                        <wp:posOffset>5927725</wp:posOffset>
                      </wp:positionV>
                      <wp:extent cx="5975524" cy="3409950"/>
                      <wp:effectExtent l="0" t="0" r="6350" b="0"/>
                      <wp:wrapNone/>
                      <wp:docPr id="35" name="Text Box 35"/>
                      <wp:cNvGraphicFramePr/>
                      <a:graphic xmlns:a="http://schemas.openxmlformats.org/drawingml/2006/main">
                        <a:graphicData uri="http://schemas.microsoft.com/office/word/2010/wordprocessingShape">
                          <wps:wsp>
                            <wps:cNvSpPr txBox="1"/>
                            <wps:spPr>
                              <a:xfrm>
                                <a:off x="0" y="0"/>
                                <a:ext cx="5975524" cy="3409950"/>
                              </a:xfrm>
                              <a:prstGeom prst="rect">
                                <a:avLst/>
                              </a:prstGeom>
                              <a:solidFill>
                                <a:schemeClr val="lt1"/>
                              </a:solidFill>
                              <a:ln w="6350">
                                <a:noFill/>
                              </a:ln>
                            </wps:spPr>
                            <wps:txbx>
                              <w:txbxContent>
                                <w:p w14:paraId="770A8A52" w14:textId="5DC67830" w:rsidR="0068154A" w:rsidRPr="00941BB0" w:rsidRDefault="0068154A" w:rsidP="00941BB0">
                                  <w:pPr>
                                    <w:pStyle w:val="Heading2"/>
                                    <w:spacing w:before="100"/>
                                    <w:rPr>
                                      <w:b/>
                                      <w:caps w:val="0"/>
                                      <w:color w:val="296D9D" w:themeColor="accent1" w:themeShade="BF"/>
                                    </w:rPr>
                                  </w:pPr>
                                  <w:r w:rsidRPr="00941BB0">
                                    <w:rPr>
                                      <w:b/>
                                      <w:caps w:val="0"/>
                                      <w:color w:val="296D9D" w:themeColor="accent1" w:themeShade="BF"/>
                                    </w:rPr>
                                    <w:t>SPIRITUAL SUPPORT</w:t>
                                  </w:r>
                                </w:p>
                                <w:p w14:paraId="1F087D93" w14:textId="6C2C209D" w:rsidR="00592F31" w:rsidRPr="00941BB0" w:rsidRDefault="007D2A41" w:rsidP="00CD5BF9">
                                  <w:pPr>
                                    <w:spacing w:after="0"/>
                                    <w:rPr>
                                      <w:rFonts w:cstheme="minorHAnsi"/>
                                      <w:iCs/>
                                      <w:color w:val="auto"/>
                                    </w:rPr>
                                  </w:pPr>
                                  <w:r w:rsidRPr="00941BB0">
                                    <w:rPr>
                                      <w:rFonts w:cstheme="minorHAnsi"/>
                                      <w:iCs/>
                                      <w:color w:val="auto"/>
                                    </w:rPr>
                                    <w:t>Now that temples are closed, o</w:t>
                                  </w:r>
                                  <w:r w:rsidR="00592F31" w:rsidRPr="00941BB0">
                                    <w:rPr>
                                      <w:rFonts w:cstheme="minorHAnsi"/>
                                      <w:iCs/>
                                      <w:color w:val="auto"/>
                                    </w:rPr>
                                    <w:t>ptions include:</w:t>
                                  </w:r>
                                </w:p>
                                <w:p w14:paraId="02CB86E1" w14:textId="01C93B7E" w:rsidR="00592F31" w:rsidRPr="00592F31" w:rsidRDefault="00592F31" w:rsidP="00CD5BF9">
                                  <w:pPr>
                                    <w:numPr>
                                      <w:ilvl w:val="0"/>
                                      <w:numId w:val="10"/>
                                    </w:numPr>
                                    <w:pBdr>
                                      <w:top w:val="nil"/>
                                      <w:left w:val="nil"/>
                                      <w:bottom w:val="nil"/>
                                      <w:right w:val="nil"/>
                                      <w:between w:val="nil"/>
                                    </w:pBdr>
                                    <w:spacing w:after="0" w:line="240" w:lineRule="auto"/>
                                    <w:rPr>
                                      <w:rFonts w:cstheme="minorHAnsi"/>
                                    </w:rPr>
                                  </w:pPr>
                                  <w:r w:rsidRPr="00592F31">
                                    <w:rPr>
                                      <w:rFonts w:eastAsia="Calibri" w:cstheme="minorHAnsi"/>
                                      <w:color w:val="000000"/>
                                    </w:rPr>
                                    <w:t>Livestreaming services</w:t>
                                  </w:r>
                                  <w:r w:rsidR="00BA2796">
                                    <w:rPr>
                                      <w:rFonts w:eastAsia="Calibri" w:cstheme="minorHAnsi"/>
                                      <w:color w:val="000000"/>
                                    </w:rPr>
                                    <w:t xml:space="preserve"> to your community</w:t>
                                  </w:r>
                                  <w:r w:rsidRPr="00592F31">
                                    <w:rPr>
                                      <w:rFonts w:eastAsia="Calibri" w:cstheme="minorHAnsi"/>
                                      <w:color w:val="000000"/>
                                    </w:rPr>
                                    <w:t>.</w:t>
                                  </w:r>
                                </w:p>
                                <w:p w14:paraId="55022700" w14:textId="77777777" w:rsidR="00592F31" w:rsidRPr="00592F31" w:rsidRDefault="00592F31" w:rsidP="00F3338D">
                                  <w:pPr>
                                    <w:numPr>
                                      <w:ilvl w:val="0"/>
                                      <w:numId w:val="10"/>
                                    </w:numPr>
                                    <w:pBdr>
                                      <w:top w:val="nil"/>
                                      <w:left w:val="nil"/>
                                      <w:bottom w:val="nil"/>
                                      <w:right w:val="nil"/>
                                      <w:between w:val="nil"/>
                                    </w:pBdr>
                                    <w:spacing w:before="100" w:beforeAutospacing="1" w:after="0" w:line="240" w:lineRule="auto"/>
                                    <w:rPr>
                                      <w:rFonts w:cstheme="minorHAnsi"/>
                                    </w:rPr>
                                  </w:pPr>
                                  <w:r w:rsidRPr="00592F31">
                                    <w:rPr>
                                      <w:rFonts w:eastAsia="Calibri" w:cstheme="minorHAnsi"/>
                                      <w:color w:val="000000"/>
                                    </w:rPr>
                                    <w:t>Online/phone contact with monastics, teachers, leaders in your local temple/sangha.</w:t>
                                  </w:r>
                                </w:p>
                                <w:p w14:paraId="0F2BE92C" w14:textId="358E1E4A" w:rsidR="00CD5BF9" w:rsidRPr="00CD5BF9" w:rsidRDefault="00B31EDF" w:rsidP="00AB7E92">
                                  <w:pPr>
                                    <w:pBdr>
                                      <w:top w:val="nil"/>
                                      <w:left w:val="nil"/>
                                      <w:bottom w:val="nil"/>
                                      <w:right w:val="nil"/>
                                      <w:between w:val="nil"/>
                                    </w:pBdr>
                                    <w:spacing w:after="0" w:line="240" w:lineRule="auto"/>
                                    <w:ind w:left="360"/>
                                    <w:rPr>
                                      <w:rFonts w:cstheme="minorHAnsi"/>
                                    </w:rPr>
                                  </w:pPr>
                                  <w:r>
                                    <w:rPr>
                                      <w:rFonts w:eastAsia="Calibri" w:cstheme="minorHAnsi"/>
                                      <w:color w:val="000000"/>
                                    </w:rPr>
                                    <w:t xml:space="preserve">The following </w:t>
                                  </w:r>
                                  <w:r w:rsidR="00CD5BF9">
                                    <w:rPr>
                                      <w:rFonts w:eastAsia="Calibri" w:cstheme="minorHAnsi"/>
                                      <w:color w:val="000000"/>
                                    </w:rPr>
                                    <w:t>gr</w:t>
                                  </w:r>
                                  <w:r>
                                    <w:rPr>
                                      <w:rFonts w:eastAsia="Calibri" w:cstheme="minorHAnsi"/>
                                      <w:color w:val="000000"/>
                                    </w:rPr>
                                    <w:t>o</w:t>
                                  </w:r>
                                  <w:r w:rsidR="00CD5BF9">
                                    <w:rPr>
                                      <w:rFonts w:eastAsia="Calibri" w:cstheme="minorHAnsi"/>
                                      <w:color w:val="000000"/>
                                    </w:rPr>
                                    <w:t xml:space="preserve">ups </w:t>
                                  </w:r>
                                  <w:r>
                                    <w:rPr>
                                      <w:rFonts w:eastAsia="Calibri" w:cstheme="minorHAnsi"/>
                                      <w:color w:val="000000"/>
                                    </w:rPr>
                                    <w:t xml:space="preserve">are </w:t>
                                  </w:r>
                                  <w:r w:rsidR="007C3FBB">
                                    <w:rPr>
                                      <w:rFonts w:eastAsia="Calibri" w:cstheme="minorHAnsi"/>
                                      <w:color w:val="000000"/>
                                    </w:rPr>
                                    <w:t xml:space="preserve">currently </w:t>
                                  </w:r>
                                  <w:r w:rsidR="00CD5BF9">
                                    <w:rPr>
                                      <w:rFonts w:eastAsia="Calibri" w:cstheme="minorHAnsi"/>
                                      <w:color w:val="000000"/>
                                    </w:rPr>
                                    <w:t xml:space="preserve">offering live streaming. We expect more to be added over time and will update </w:t>
                                  </w:r>
                                  <w:r w:rsidR="007C3FBB">
                                    <w:rPr>
                                      <w:rFonts w:eastAsia="Calibri" w:cstheme="minorHAnsi"/>
                                      <w:color w:val="000000"/>
                                    </w:rPr>
                                    <w:t xml:space="preserve">on the BCV website </w:t>
                                  </w:r>
                                  <w:r w:rsidR="00CD5BF9">
                                    <w:rPr>
                                      <w:rFonts w:eastAsia="Calibri" w:cstheme="minorHAnsi"/>
                                      <w:color w:val="000000"/>
                                    </w:rPr>
                                    <w:t>as we become aware</w:t>
                                  </w:r>
                                  <w:r>
                                    <w:rPr>
                                      <w:rFonts w:eastAsia="Calibri" w:cstheme="minorHAnsi"/>
                                      <w:color w:val="000000"/>
                                    </w:rPr>
                                    <w:t xml:space="preserve"> of them</w:t>
                                  </w:r>
                                  <w:r w:rsidR="00CD5BF9">
                                    <w:rPr>
                                      <w:rFonts w:eastAsia="Calibri" w:cstheme="minorHAnsi"/>
                                      <w:color w:val="000000"/>
                                    </w:rPr>
                                    <w:t>.</w:t>
                                  </w:r>
                                </w:p>
                                <w:p w14:paraId="0FD5D428" w14:textId="6660DB9F" w:rsidR="00B31EDF" w:rsidRPr="00B31EDF" w:rsidRDefault="00B31B4A" w:rsidP="00AB7E92">
                                  <w:pPr>
                                    <w:numPr>
                                      <w:ilvl w:val="0"/>
                                      <w:numId w:val="10"/>
                                    </w:numPr>
                                    <w:pBdr>
                                      <w:top w:val="nil"/>
                                      <w:left w:val="nil"/>
                                      <w:bottom w:val="nil"/>
                                      <w:right w:val="nil"/>
                                      <w:between w:val="nil"/>
                                    </w:pBdr>
                                    <w:spacing w:after="0" w:line="240" w:lineRule="auto"/>
                                    <w:rPr>
                                      <w:rFonts w:cstheme="minorHAnsi"/>
                                    </w:rPr>
                                  </w:pPr>
                                  <w:hyperlink r:id="rId39" w:history="1">
                                    <w:r w:rsidR="00CD5BF9" w:rsidRPr="005D3DEE">
                                      <w:rPr>
                                        <w:rStyle w:val="Hyperlink"/>
                                        <w:rFonts w:eastAsia="Calibri" w:cstheme="minorHAnsi"/>
                                      </w:rPr>
                                      <w:t>E</w:t>
                                    </w:r>
                                    <w:r w:rsidR="007C3FBB" w:rsidRPr="005D3DEE">
                                      <w:rPr>
                                        <w:rStyle w:val="Hyperlink"/>
                                        <w:rFonts w:eastAsia="Calibri" w:cstheme="minorHAnsi"/>
                                      </w:rPr>
                                      <w:t>-</w:t>
                                    </w:r>
                                    <w:proofErr w:type="spellStart"/>
                                    <w:r w:rsidR="007C3FBB" w:rsidRPr="005D3DEE">
                                      <w:rPr>
                                        <w:rStyle w:val="Hyperlink"/>
                                        <w:rFonts w:eastAsia="Calibri" w:cstheme="minorHAnsi"/>
                                      </w:rPr>
                                      <w:t>V</w:t>
                                    </w:r>
                                    <w:r w:rsidR="00CD5BF9" w:rsidRPr="005D3DEE">
                                      <w:rPr>
                                        <w:rStyle w:val="Hyperlink"/>
                                        <w:rFonts w:eastAsia="Calibri" w:cstheme="minorHAnsi"/>
                                      </w:rPr>
                                      <w:t>am</w:t>
                                    </w:r>
                                    <w:proofErr w:type="spellEnd"/>
                                    <w:r w:rsidR="007C3FBB" w:rsidRPr="005D3DEE">
                                      <w:rPr>
                                        <w:rStyle w:val="Hyperlink"/>
                                        <w:rFonts w:eastAsia="Calibri" w:cstheme="minorHAnsi"/>
                                      </w:rPr>
                                      <w:t xml:space="preserve"> Institute</w:t>
                                    </w:r>
                                  </w:hyperlink>
                                </w:p>
                                <w:p w14:paraId="02E9B2C5" w14:textId="0286928A" w:rsidR="00CD5BF9" w:rsidRPr="007C3FBB" w:rsidRDefault="00B31B4A" w:rsidP="00AB7E92">
                                  <w:pPr>
                                    <w:numPr>
                                      <w:ilvl w:val="0"/>
                                      <w:numId w:val="10"/>
                                    </w:numPr>
                                    <w:pBdr>
                                      <w:top w:val="nil"/>
                                      <w:left w:val="nil"/>
                                      <w:bottom w:val="nil"/>
                                      <w:right w:val="nil"/>
                                      <w:between w:val="nil"/>
                                    </w:pBdr>
                                    <w:spacing w:after="0" w:line="240" w:lineRule="auto"/>
                                    <w:rPr>
                                      <w:rFonts w:cstheme="minorHAnsi"/>
                                    </w:rPr>
                                  </w:pPr>
                                  <w:hyperlink r:id="rId40" w:history="1">
                                    <w:r w:rsidR="00CD5BF9" w:rsidRPr="005D3DEE">
                                      <w:rPr>
                                        <w:rStyle w:val="Hyperlink"/>
                                        <w:rFonts w:eastAsia="Calibri" w:cstheme="minorHAnsi"/>
                                      </w:rPr>
                                      <w:t>Buddhist Society of Victoria</w:t>
                                    </w:r>
                                  </w:hyperlink>
                                  <w:r w:rsidR="00CD5BF9" w:rsidRPr="00B31EDF">
                                    <w:rPr>
                                      <w:rFonts w:eastAsia="Calibri" w:cstheme="minorHAnsi"/>
                                      <w:color w:val="000000"/>
                                    </w:rPr>
                                    <w:t xml:space="preserve"> </w:t>
                                  </w:r>
                                </w:p>
                                <w:p w14:paraId="52EB9924" w14:textId="168DCD72" w:rsidR="007C3FBB" w:rsidRPr="00B31EDF" w:rsidRDefault="00B31B4A" w:rsidP="00AB7E92">
                                  <w:pPr>
                                    <w:numPr>
                                      <w:ilvl w:val="0"/>
                                      <w:numId w:val="10"/>
                                    </w:numPr>
                                    <w:pBdr>
                                      <w:top w:val="nil"/>
                                      <w:left w:val="nil"/>
                                      <w:bottom w:val="nil"/>
                                      <w:right w:val="nil"/>
                                      <w:between w:val="nil"/>
                                    </w:pBdr>
                                    <w:spacing w:after="0" w:line="240" w:lineRule="auto"/>
                                    <w:rPr>
                                      <w:rFonts w:cstheme="minorHAnsi"/>
                                    </w:rPr>
                                  </w:pPr>
                                  <w:hyperlink r:id="rId41" w:history="1">
                                    <w:r w:rsidR="007C3FBB" w:rsidRPr="005D3DEE">
                                      <w:rPr>
                                        <w:rStyle w:val="Hyperlink"/>
                                        <w:rFonts w:eastAsia="Calibri" w:cstheme="minorHAnsi"/>
                                      </w:rPr>
                                      <w:t xml:space="preserve">Buddha </w:t>
                                    </w:r>
                                    <w:proofErr w:type="spellStart"/>
                                    <w:r w:rsidR="007C3FBB" w:rsidRPr="005D3DEE">
                                      <w:rPr>
                                        <w:rStyle w:val="Hyperlink"/>
                                        <w:rFonts w:eastAsia="Calibri" w:cstheme="minorHAnsi"/>
                                      </w:rPr>
                                      <w:t>Bodhivana</w:t>
                                    </w:r>
                                    <w:proofErr w:type="spellEnd"/>
                                    <w:r w:rsidR="007C3FBB" w:rsidRPr="005D3DEE">
                                      <w:rPr>
                                        <w:rStyle w:val="Hyperlink"/>
                                        <w:rFonts w:eastAsia="Calibri" w:cstheme="minorHAnsi"/>
                                      </w:rPr>
                                      <w:t xml:space="preserve"> Monastery</w:t>
                                    </w:r>
                                  </w:hyperlink>
                                </w:p>
                                <w:p w14:paraId="647B5667" w14:textId="6F5288D8" w:rsidR="007C3FBB" w:rsidRPr="000408EE" w:rsidRDefault="00B31B4A" w:rsidP="007C3FBB">
                                  <w:pPr>
                                    <w:pStyle w:val="ListParagraph"/>
                                    <w:numPr>
                                      <w:ilvl w:val="0"/>
                                      <w:numId w:val="10"/>
                                    </w:numPr>
                                    <w:pBdr>
                                      <w:top w:val="nil"/>
                                      <w:left w:val="nil"/>
                                      <w:bottom w:val="nil"/>
                                      <w:right w:val="nil"/>
                                      <w:between w:val="nil"/>
                                    </w:pBdr>
                                    <w:spacing w:after="0" w:line="240" w:lineRule="auto"/>
                                    <w:rPr>
                                      <w:rFonts w:cstheme="minorHAnsi"/>
                                    </w:rPr>
                                  </w:pPr>
                                  <w:hyperlink r:id="rId42" w:history="1">
                                    <w:r w:rsidR="007C3FBB" w:rsidRPr="005D3DEE">
                                      <w:rPr>
                                        <w:rStyle w:val="Hyperlink"/>
                                        <w:rFonts w:eastAsia="Calibri" w:cstheme="minorHAnsi"/>
                                      </w:rPr>
                                      <w:t>Melbourne Buddhist Centre</w:t>
                                    </w:r>
                                  </w:hyperlink>
                                </w:p>
                                <w:p w14:paraId="35537AFA" w14:textId="11F841C0" w:rsidR="00CD5BF9" w:rsidRPr="00CD5BF9" w:rsidRDefault="007C3FBB" w:rsidP="00AB7E92">
                                  <w:pPr>
                                    <w:numPr>
                                      <w:ilvl w:val="0"/>
                                      <w:numId w:val="10"/>
                                    </w:numPr>
                                    <w:pBdr>
                                      <w:top w:val="nil"/>
                                      <w:left w:val="nil"/>
                                      <w:bottom w:val="nil"/>
                                      <w:right w:val="nil"/>
                                      <w:between w:val="nil"/>
                                    </w:pBdr>
                                    <w:spacing w:after="0" w:line="240" w:lineRule="auto"/>
                                    <w:rPr>
                                      <w:rFonts w:cstheme="minorHAnsi"/>
                                    </w:rPr>
                                  </w:pPr>
                                  <w:r>
                                    <w:rPr>
                                      <w:rFonts w:eastAsia="Calibri" w:cstheme="minorHAnsi"/>
                                      <w:color w:val="000000"/>
                                    </w:rPr>
                                    <w:t>C</w:t>
                                  </w:r>
                                  <w:r w:rsidR="00AB7E92">
                                    <w:rPr>
                                      <w:rFonts w:eastAsia="Calibri" w:cstheme="minorHAnsi"/>
                                      <w:color w:val="000000"/>
                                    </w:rPr>
                                    <w:t xml:space="preserve">ontact </w:t>
                                  </w:r>
                                  <w:r w:rsidR="00CD5BF9">
                                    <w:rPr>
                                      <w:rFonts w:eastAsia="Calibri" w:cstheme="minorHAnsi"/>
                                      <w:color w:val="000000"/>
                                    </w:rPr>
                                    <w:t xml:space="preserve">Wat Thai </w:t>
                                  </w:r>
                                  <w:r w:rsidR="00AB7E92">
                                    <w:rPr>
                                      <w:rFonts w:eastAsia="Calibri" w:cstheme="minorHAnsi"/>
                                      <w:color w:val="000000"/>
                                    </w:rPr>
                                    <w:t>for materials in Thai</w:t>
                                  </w:r>
                                </w:p>
                                <w:p w14:paraId="618BCF47" w14:textId="498D2A65" w:rsidR="00592F31" w:rsidRPr="009E5E89" w:rsidRDefault="00592F31" w:rsidP="00F3338D">
                                  <w:pPr>
                                    <w:pStyle w:val="ListParagraph"/>
                                    <w:numPr>
                                      <w:ilvl w:val="0"/>
                                      <w:numId w:val="10"/>
                                    </w:numPr>
                                    <w:pBdr>
                                      <w:top w:val="nil"/>
                                      <w:left w:val="nil"/>
                                      <w:bottom w:val="nil"/>
                                      <w:right w:val="nil"/>
                                      <w:between w:val="nil"/>
                                    </w:pBdr>
                                    <w:spacing w:before="100" w:beforeAutospacing="1" w:after="0" w:line="240" w:lineRule="auto"/>
                                    <w:rPr>
                                      <w:rFonts w:cstheme="minorHAnsi"/>
                                    </w:rPr>
                                  </w:pPr>
                                  <w:r w:rsidRPr="009E5E89">
                                    <w:rPr>
                                      <w:rFonts w:eastAsia="Calibri" w:cstheme="minorHAnsi"/>
                                      <w:color w:val="000000"/>
                                    </w:rPr>
                                    <w:t xml:space="preserve">The </w:t>
                                  </w:r>
                                  <w:hyperlink r:id="rId43">
                                    <w:r w:rsidRPr="009E5E89">
                                      <w:rPr>
                                        <w:rFonts w:eastAsia="Calibri" w:cstheme="minorHAnsi"/>
                                        <w:color w:val="0563C1"/>
                                        <w:u w:val="single"/>
                                      </w:rPr>
                                      <w:t>Metta Centre</w:t>
                                    </w:r>
                                  </w:hyperlink>
                                  <w:r w:rsidRPr="009E5E89">
                                    <w:rPr>
                                      <w:rFonts w:eastAsia="Calibri" w:cstheme="minorHAnsi"/>
                                      <w:color w:val="000000"/>
                                    </w:rPr>
                                    <w:t xml:space="preserve"> </w:t>
                                  </w:r>
                                  <w:r w:rsidR="00CD5BF9">
                                    <w:rPr>
                                      <w:rFonts w:eastAsia="Calibri" w:cstheme="minorHAnsi"/>
                                      <w:color w:val="000000"/>
                                    </w:rPr>
                                    <w:t xml:space="preserve">in NSW </w:t>
                                  </w:r>
                                  <w:r w:rsidR="00B5559F">
                                    <w:rPr>
                                      <w:rFonts w:eastAsia="Calibri" w:cstheme="minorHAnsi"/>
                                      <w:color w:val="000000"/>
                                    </w:rPr>
                                    <w:t xml:space="preserve">offers weekly meditation and </w:t>
                                  </w:r>
                                  <w:r w:rsidR="007C3FBB">
                                    <w:rPr>
                                      <w:rFonts w:eastAsia="Calibri" w:cstheme="minorHAnsi"/>
                                      <w:color w:val="000000"/>
                                    </w:rPr>
                                    <w:t xml:space="preserve">has started </w:t>
                                  </w:r>
                                  <w:hyperlink r:id="rId44">
                                    <w:r w:rsidRPr="00941BB0">
                                      <w:rPr>
                                        <w:rFonts w:eastAsia="Calibri" w:cstheme="minorHAnsi"/>
                                        <w:b/>
                                        <w:bCs/>
                                        <w:color w:val="0563C1"/>
                                        <w:u w:val="single"/>
                                      </w:rPr>
                                      <w:t>Ask a Buddhist</w:t>
                                    </w:r>
                                    <w:r w:rsidRPr="009E5E89">
                                      <w:rPr>
                                        <w:rFonts w:eastAsia="Calibri" w:cstheme="minorHAnsi"/>
                                        <w:color w:val="0563C1"/>
                                        <w:u w:val="single"/>
                                      </w:rPr>
                                      <w:t xml:space="preserve">, </w:t>
                                    </w:r>
                                  </w:hyperlink>
                                  <w:r w:rsidRPr="009E5E89">
                                    <w:rPr>
                                      <w:rFonts w:eastAsia="Calibri" w:cstheme="minorHAnsi"/>
                                      <w:color w:val="000000"/>
                                    </w:rPr>
                                    <w:t xml:space="preserve"> where a panel of Buddhist monastics/lay practitioners can answer questions about Buddhism, your practice or just chat. </w:t>
                                  </w:r>
                                </w:p>
                                <w:p w14:paraId="644392A3" w14:textId="6718F1AA" w:rsidR="00D6226B" w:rsidRDefault="00592F31" w:rsidP="00CD5BF9">
                                  <w:pPr>
                                    <w:numPr>
                                      <w:ilvl w:val="0"/>
                                      <w:numId w:val="10"/>
                                    </w:numPr>
                                    <w:pBdr>
                                      <w:top w:val="nil"/>
                                      <w:left w:val="nil"/>
                                      <w:bottom w:val="nil"/>
                                      <w:right w:val="nil"/>
                                      <w:between w:val="nil"/>
                                    </w:pBdr>
                                    <w:spacing w:before="100" w:beforeAutospacing="1" w:after="0" w:line="240" w:lineRule="auto"/>
                                  </w:pPr>
                                  <w:r w:rsidRPr="00CD5BF9">
                                    <w:rPr>
                                      <w:rFonts w:eastAsia="Calibri" w:cstheme="minorHAnsi"/>
                                      <w:color w:val="000000"/>
                                    </w:rPr>
                                    <w:t xml:space="preserve">Online resources include </w:t>
                                  </w:r>
                                  <w:hyperlink r:id="rId45">
                                    <w:r w:rsidRPr="00CD5BF9">
                                      <w:rPr>
                                        <w:rFonts w:eastAsia="Calibri" w:cstheme="minorHAnsi"/>
                                        <w:b/>
                                        <w:bCs/>
                                        <w:color w:val="0563C1"/>
                                        <w:u w:val="single"/>
                                      </w:rPr>
                                      <w:t>Buddhist Library videos</w:t>
                                    </w:r>
                                  </w:hyperlink>
                                  <w:r w:rsidRPr="00CD5BF9">
                                    <w:rPr>
                                      <w:rFonts w:eastAsia="Calibri" w:cstheme="minorHAnsi"/>
                                      <w:b/>
                                      <w:bCs/>
                                      <w:color w:val="000000"/>
                                    </w:rPr>
                                    <w:t xml:space="preserve">; </w:t>
                                  </w:r>
                                  <w:hyperlink r:id="rId46">
                                    <w:r w:rsidRPr="00CD5BF9">
                                      <w:rPr>
                                        <w:rFonts w:eastAsia="Calibri" w:cstheme="minorHAnsi"/>
                                        <w:b/>
                                        <w:bCs/>
                                        <w:color w:val="0563C1"/>
                                        <w:u w:val="single"/>
                                      </w:rPr>
                                      <w:t>Tricycle</w:t>
                                    </w:r>
                                  </w:hyperlink>
                                  <w:r w:rsidRPr="00CD5BF9">
                                    <w:rPr>
                                      <w:rFonts w:eastAsia="Calibri" w:cstheme="minorHAnsi"/>
                                      <w:b/>
                                      <w:bCs/>
                                      <w:color w:val="000000"/>
                                    </w:rPr>
                                    <w:t xml:space="preserve">; </w:t>
                                  </w:r>
                                  <w:hyperlink r:id="rId47">
                                    <w:proofErr w:type="spellStart"/>
                                    <w:r w:rsidRPr="00CD5BF9">
                                      <w:rPr>
                                        <w:rFonts w:eastAsia="Calibri" w:cstheme="minorHAnsi"/>
                                        <w:b/>
                                        <w:bCs/>
                                        <w:color w:val="0563C1"/>
                                        <w:u w:val="single"/>
                                      </w:rPr>
                                      <w:t>Dharmaseed</w:t>
                                    </w:r>
                                    <w:proofErr w:type="spellEnd"/>
                                  </w:hyperlink>
                                  <w:r w:rsidRPr="00CD5BF9">
                                    <w:rPr>
                                      <w:rFonts w:eastAsia="Calibri" w:cstheme="minorHAnsi"/>
                                      <w:b/>
                                      <w:bCs/>
                                      <w:color w:val="000000"/>
                                    </w:rPr>
                                    <w:t xml:space="preserve">; </w:t>
                                  </w:r>
                                  <w:hyperlink r:id="rId48">
                                    <w:proofErr w:type="spellStart"/>
                                    <w:r w:rsidRPr="00CD5BF9">
                                      <w:rPr>
                                        <w:rFonts w:eastAsia="Calibri" w:cstheme="minorHAnsi"/>
                                        <w:b/>
                                        <w:bCs/>
                                        <w:color w:val="0563C1"/>
                                        <w:u w:val="single"/>
                                      </w:rPr>
                                      <w:t>Dhammanet</w:t>
                                    </w:r>
                                    <w:proofErr w:type="spellEnd"/>
                                  </w:hyperlink>
                                  <w:r w:rsidRPr="00CD5BF9">
                                    <w:rPr>
                                      <w:rFonts w:eastAsia="Calibri" w:cstheme="minorHAnsi"/>
                                      <w:b/>
                                      <w:bCs/>
                                      <w:color w:val="000000"/>
                                    </w:rPr>
                                    <w:t xml:space="preserve">; </w:t>
                                  </w:r>
                                  <w:hyperlink r:id="rId49">
                                    <w:r w:rsidRPr="00CD5BF9">
                                      <w:rPr>
                                        <w:rFonts w:eastAsia="Calibri" w:cstheme="minorHAnsi"/>
                                        <w:b/>
                                        <w:bCs/>
                                        <w:color w:val="0563C1"/>
                                        <w:u w:val="single"/>
                                      </w:rPr>
                                      <w:t>The Lions Roar</w:t>
                                    </w:r>
                                  </w:hyperlink>
                                  <w:r w:rsidRPr="00CD5BF9">
                                    <w:rPr>
                                      <w:rFonts w:eastAsia="Calibri" w:cstheme="minorHAnsi"/>
                                      <w:b/>
                                      <w:bCs/>
                                      <w:color w:val="0563C1"/>
                                      <w:u w:val="single"/>
                                    </w:rPr>
                                    <w:t>.</w:t>
                                  </w:r>
                                </w:p>
                                <w:p w14:paraId="0C0C3FF7" w14:textId="4CFEA2BF" w:rsidR="00D6226B" w:rsidRDefault="00D6226B"/>
                                <w:p w14:paraId="5FB6662E" w14:textId="77777777" w:rsidR="00D6226B" w:rsidRDefault="00D62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E0C75" id="Text Box 35" o:spid="_x0000_s1032" type="#_x0000_t202" style="position:absolute;margin-left:0;margin-top:466.75pt;width:470.5pt;height:2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" fillcolor="white [3201]" stroked="f" strokeweight=".5pt">
                      <v:textbox>
                        <w:txbxContent>
                          <w:p w14:paraId="770A8A52" w14:textId="5DC67830" w:rsidR="0068154A" w:rsidRPr="00941BB0" w:rsidRDefault="0068154A" w:rsidP="00941BB0">
                            <w:pPr>
                              <w:pStyle w:val="Heading2"/>
                              <w:spacing w:before="100"/>
                              <w:rPr>
                                <w:b/>
                                <w:caps w:val="0"/>
                                <w:color w:val="296D9D" w:themeColor="accent1" w:themeShade="BF"/>
                              </w:rPr>
                            </w:pPr>
                            <w:r w:rsidRPr="00941BB0">
                              <w:rPr>
                                <w:b/>
                                <w:caps w:val="0"/>
                                <w:color w:val="296D9D" w:themeColor="accent1" w:themeShade="BF"/>
                              </w:rPr>
                              <w:t>SPIRITUAL SUPPORT</w:t>
                            </w:r>
                          </w:p>
                          <w:p w14:paraId="1F087D93" w14:textId="6C2C209D" w:rsidR="00592F31" w:rsidRPr="00941BB0" w:rsidRDefault="007D2A41" w:rsidP="00CD5BF9">
                            <w:pPr>
                              <w:spacing w:after="0"/>
                              <w:rPr>
                                <w:rFonts w:cstheme="minorHAnsi"/>
                                <w:iCs/>
                                <w:color w:val="auto"/>
                              </w:rPr>
                            </w:pPr>
                            <w:r w:rsidRPr="00941BB0">
                              <w:rPr>
                                <w:rFonts w:cstheme="minorHAnsi"/>
                                <w:iCs/>
                                <w:color w:val="auto"/>
                              </w:rPr>
                              <w:t>Now that temples are closed, o</w:t>
                            </w:r>
                            <w:r w:rsidR="00592F31" w:rsidRPr="00941BB0">
                              <w:rPr>
                                <w:rFonts w:cstheme="minorHAnsi"/>
                                <w:iCs/>
                                <w:color w:val="auto"/>
                              </w:rPr>
                              <w:t>ptions include:</w:t>
                            </w:r>
                          </w:p>
                          <w:p w14:paraId="02CB86E1" w14:textId="01C93B7E" w:rsidR="00592F31" w:rsidRPr="00592F31" w:rsidRDefault="00592F31" w:rsidP="00CD5BF9">
                            <w:pPr>
                              <w:numPr>
                                <w:ilvl w:val="0"/>
                                <w:numId w:val="10"/>
                              </w:numPr>
                              <w:pBdr>
                                <w:top w:val="nil"/>
                                <w:left w:val="nil"/>
                                <w:bottom w:val="nil"/>
                                <w:right w:val="nil"/>
                                <w:between w:val="nil"/>
                              </w:pBdr>
                              <w:spacing w:after="0" w:line="240" w:lineRule="auto"/>
                              <w:rPr>
                                <w:rFonts w:cstheme="minorHAnsi"/>
                              </w:rPr>
                            </w:pPr>
                            <w:r w:rsidRPr="00592F31">
                              <w:rPr>
                                <w:rFonts w:eastAsia="Calibri" w:cstheme="minorHAnsi"/>
                                <w:color w:val="000000"/>
                              </w:rPr>
                              <w:t>Livestreaming services</w:t>
                            </w:r>
                            <w:r w:rsidR="00BA2796">
                              <w:rPr>
                                <w:rFonts w:eastAsia="Calibri" w:cstheme="minorHAnsi"/>
                                <w:color w:val="000000"/>
                              </w:rPr>
                              <w:t xml:space="preserve"> to your community</w:t>
                            </w:r>
                            <w:r w:rsidRPr="00592F31">
                              <w:rPr>
                                <w:rFonts w:eastAsia="Calibri" w:cstheme="minorHAnsi"/>
                                <w:color w:val="000000"/>
                              </w:rPr>
                              <w:t>.</w:t>
                            </w:r>
                          </w:p>
                          <w:p w14:paraId="55022700" w14:textId="77777777" w:rsidR="00592F31" w:rsidRPr="00592F31" w:rsidRDefault="00592F31" w:rsidP="00F3338D">
                            <w:pPr>
                              <w:numPr>
                                <w:ilvl w:val="0"/>
                                <w:numId w:val="10"/>
                              </w:numPr>
                              <w:pBdr>
                                <w:top w:val="nil"/>
                                <w:left w:val="nil"/>
                                <w:bottom w:val="nil"/>
                                <w:right w:val="nil"/>
                                <w:between w:val="nil"/>
                              </w:pBdr>
                              <w:spacing w:before="100" w:beforeAutospacing="1" w:after="0" w:line="240" w:lineRule="auto"/>
                              <w:rPr>
                                <w:rFonts w:cstheme="minorHAnsi"/>
                              </w:rPr>
                            </w:pPr>
                            <w:r w:rsidRPr="00592F31">
                              <w:rPr>
                                <w:rFonts w:eastAsia="Calibri" w:cstheme="minorHAnsi"/>
                                <w:color w:val="000000"/>
                              </w:rPr>
                              <w:t>Online/phone contact with monastics, teachers, leaders in your local temple/sangha.</w:t>
                            </w:r>
                          </w:p>
                          <w:p w14:paraId="0F2BE92C" w14:textId="358E1E4A" w:rsidR="00CD5BF9" w:rsidRPr="00CD5BF9" w:rsidRDefault="00B31EDF" w:rsidP="00AB7E92">
                            <w:pPr>
                              <w:pBdr>
                                <w:top w:val="nil"/>
                                <w:left w:val="nil"/>
                                <w:bottom w:val="nil"/>
                                <w:right w:val="nil"/>
                                <w:between w:val="nil"/>
                              </w:pBdr>
                              <w:spacing w:after="0" w:line="240" w:lineRule="auto"/>
                              <w:ind w:left="360"/>
                              <w:rPr>
                                <w:rFonts w:cstheme="minorHAnsi"/>
                              </w:rPr>
                            </w:pPr>
                            <w:r>
                              <w:rPr>
                                <w:rFonts w:eastAsia="Calibri" w:cstheme="minorHAnsi"/>
                                <w:color w:val="000000"/>
                              </w:rPr>
                              <w:t xml:space="preserve">The following </w:t>
                            </w:r>
                            <w:r w:rsidR="00CD5BF9">
                              <w:rPr>
                                <w:rFonts w:eastAsia="Calibri" w:cstheme="minorHAnsi"/>
                                <w:color w:val="000000"/>
                              </w:rPr>
                              <w:t>gr</w:t>
                            </w:r>
                            <w:r>
                              <w:rPr>
                                <w:rFonts w:eastAsia="Calibri" w:cstheme="minorHAnsi"/>
                                <w:color w:val="000000"/>
                              </w:rPr>
                              <w:t>o</w:t>
                            </w:r>
                            <w:r w:rsidR="00CD5BF9">
                              <w:rPr>
                                <w:rFonts w:eastAsia="Calibri" w:cstheme="minorHAnsi"/>
                                <w:color w:val="000000"/>
                              </w:rPr>
                              <w:t xml:space="preserve">ups </w:t>
                            </w:r>
                            <w:r>
                              <w:rPr>
                                <w:rFonts w:eastAsia="Calibri" w:cstheme="minorHAnsi"/>
                                <w:color w:val="000000"/>
                              </w:rPr>
                              <w:t xml:space="preserve">are </w:t>
                            </w:r>
                            <w:r w:rsidR="007C3FBB">
                              <w:rPr>
                                <w:rFonts w:eastAsia="Calibri" w:cstheme="minorHAnsi"/>
                                <w:color w:val="000000"/>
                              </w:rPr>
                              <w:t xml:space="preserve">currently </w:t>
                            </w:r>
                            <w:r w:rsidR="00CD5BF9">
                              <w:rPr>
                                <w:rFonts w:eastAsia="Calibri" w:cstheme="minorHAnsi"/>
                                <w:color w:val="000000"/>
                              </w:rPr>
                              <w:t xml:space="preserve">offering live streaming. We expect more to be added over time and will update </w:t>
                            </w:r>
                            <w:r w:rsidR="007C3FBB">
                              <w:rPr>
                                <w:rFonts w:eastAsia="Calibri" w:cstheme="minorHAnsi"/>
                                <w:color w:val="000000"/>
                              </w:rPr>
                              <w:t xml:space="preserve">on the BCV website </w:t>
                            </w:r>
                            <w:r w:rsidR="00CD5BF9">
                              <w:rPr>
                                <w:rFonts w:eastAsia="Calibri" w:cstheme="minorHAnsi"/>
                                <w:color w:val="000000"/>
                              </w:rPr>
                              <w:t>as we become aware</w:t>
                            </w:r>
                            <w:r>
                              <w:rPr>
                                <w:rFonts w:eastAsia="Calibri" w:cstheme="minorHAnsi"/>
                                <w:color w:val="000000"/>
                              </w:rPr>
                              <w:t xml:space="preserve"> of them</w:t>
                            </w:r>
                            <w:r w:rsidR="00CD5BF9">
                              <w:rPr>
                                <w:rFonts w:eastAsia="Calibri" w:cstheme="minorHAnsi"/>
                                <w:color w:val="000000"/>
                              </w:rPr>
                              <w:t>.</w:t>
                            </w:r>
                          </w:p>
                          <w:p w14:paraId="0FD5D428" w14:textId="6660DB9F" w:rsidR="00B31EDF" w:rsidRPr="00B31EDF" w:rsidRDefault="005D3DEE" w:rsidP="00AB7E92">
                            <w:pPr>
                              <w:numPr>
                                <w:ilvl w:val="0"/>
                                <w:numId w:val="10"/>
                              </w:numPr>
                              <w:pBdr>
                                <w:top w:val="nil"/>
                                <w:left w:val="nil"/>
                                <w:bottom w:val="nil"/>
                                <w:right w:val="nil"/>
                                <w:between w:val="nil"/>
                              </w:pBdr>
                              <w:spacing w:after="0" w:line="240" w:lineRule="auto"/>
                              <w:rPr>
                                <w:rFonts w:cstheme="minorHAnsi"/>
                              </w:rPr>
                            </w:pPr>
                            <w:hyperlink r:id="rId50" w:history="1">
                              <w:r w:rsidR="00CD5BF9" w:rsidRPr="005D3DEE">
                                <w:rPr>
                                  <w:rStyle w:val="Hyperlink"/>
                                  <w:rFonts w:eastAsia="Calibri" w:cstheme="minorHAnsi"/>
                                </w:rPr>
                                <w:t>E</w:t>
                              </w:r>
                              <w:r w:rsidR="007C3FBB" w:rsidRPr="005D3DEE">
                                <w:rPr>
                                  <w:rStyle w:val="Hyperlink"/>
                                  <w:rFonts w:eastAsia="Calibri" w:cstheme="minorHAnsi"/>
                                </w:rPr>
                                <w:t>-</w:t>
                              </w:r>
                              <w:proofErr w:type="spellStart"/>
                              <w:r w:rsidR="007C3FBB" w:rsidRPr="005D3DEE">
                                <w:rPr>
                                  <w:rStyle w:val="Hyperlink"/>
                                  <w:rFonts w:eastAsia="Calibri" w:cstheme="minorHAnsi"/>
                                </w:rPr>
                                <w:t>V</w:t>
                              </w:r>
                              <w:r w:rsidR="00CD5BF9" w:rsidRPr="005D3DEE">
                                <w:rPr>
                                  <w:rStyle w:val="Hyperlink"/>
                                  <w:rFonts w:eastAsia="Calibri" w:cstheme="minorHAnsi"/>
                                </w:rPr>
                                <w:t>am</w:t>
                              </w:r>
                              <w:proofErr w:type="spellEnd"/>
                              <w:r w:rsidR="007C3FBB" w:rsidRPr="005D3DEE">
                                <w:rPr>
                                  <w:rStyle w:val="Hyperlink"/>
                                  <w:rFonts w:eastAsia="Calibri" w:cstheme="minorHAnsi"/>
                                </w:rPr>
                                <w:t xml:space="preserve"> Institute</w:t>
                              </w:r>
                            </w:hyperlink>
                          </w:p>
                          <w:p w14:paraId="02E9B2C5" w14:textId="0286928A" w:rsidR="00CD5BF9" w:rsidRPr="007C3FBB" w:rsidRDefault="005D3DEE" w:rsidP="00AB7E92">
                            <w:pPr>
                              <w:numPr>
                                <w:ilvl w:val="0"/>
                                <w:numId w:val="10"/>
                              </w:numPr>
                              <w:pBdr>
                                <w:top w:val="nil"/>
                                <w:left w:val="nil"/>
                                <w:bottom w:val="nil"/>
                                <w:right w:val="nil"/>
                                <w:between w:val="nil"/>
                              </w:pBdr>
                              <w:spacing w:after="0" w:line="240" w:lineRule="auto"/>
                              <w:rPr>
                                <w:rFonts w:cstheme="minorHAnsi"/>
                              </w:rPr>
                            </w:pPr>
                            <w:hyperlink r:id="rId51" w:history="1">
                              <w:r w:rsidR="00CD5BF9" w:rsidRPr="005D3DEE">
                                <w:rPr>
                                  <w:rStyle w:val="Hyperlink"/>
                                  <w:rFonts w:eastAsia="Calibri" w:cstheme="minorHAnsi"/>
                                </w:rPr>
                                <w:t>Buddhist Society of Victoria</w:t>
                              </w:r>
                            </w:hyperlink>
                            <w:r w:rsidR="00CD5BF9" w:rsidRPr="00B31EDF">
                              <w:rPr>
                                <w:rFonts w:eastAsia="Calibri" w:cstheme="minorHAnsi"/>
                                <w:color w:val="000000"/>
                              </w:rPr>
                              <w:t xml:space="preserve"> </w:t>
                            </w:r>
                          </w:p>
                          <w:p w14:paraId="52EB9924" w14:textId="168DCD72" w:rsidR="007C3FBB" w:rsidRPr="00B31EDF" w:rsidRDefault="005D3DEE" w:rsidP="00AB7E92">
                            <w:pPr>
                              <w:numPr>
                                <w:ilvl w:val="0"/>
                                <w:numId w:val="10"/>
                              </w:numPr>
                              <w:pBdr>
                                <w:top w:val="nil"/>
                                <w:left w:val="nil"/>
                                <w:bottom w:val="nil"/>
                                <w:right w:val="nil"/>
                                <w:between w:val="nil"/>
                              </w:pBdr>
                              <w:spacing w:after="0" w:line="240" w:lineRule="auto"/>
                              <w:rPr>
                                <w:rFonts w:cstheme="minorHAnsi"/>
                              </w:rPr>
                            </w:pPr>
                            <w:hyperlink r:id="rId52" w:history="1">
                              <w:r w:rsidR="007C3FBB" w:rsidRPr="005D3DEE">
                                <w:rPr>
                                  <w:rStyle w:val="Hyperlink"/>
                                  <w:rFonts w:eastAsia="Calibri" w:cstheme="minorHAnsi"/>
                                </w:rPr>
                                <w:t xml:space="preserve">Buddha </w:t>
                              </w:r>
                              <w:proofErr w:type="spellStart"/>
                              <w:r w:rsidR="007C3FBB" w:rsidRPr="005D3DEE">
                                <w:rPr>
                                  <w:rStyle w:val="Hyperlink"/>
                                  <w:rFonts w:eastAsia="Calibri" w:cstheme="minorHAnsi"/>
                                </w:rPr>
                                <w:t>Bodhivana</w:t>
                              </w:r>
                              <w:proofErr w:type="spellEnd"/>
                              <w:r w:rsidR="007C3FBB" w:rsidRPr="005D3DEE">
                                <w:rPr>
                                  <w:rStyle w:val="Hyperlink"/>
                                  <w:rFonts w:eastAsia="Calibri" w:cstheme="minorHAnsi"/>
                                </w:rPr>
                                <w:t xml:space="preserve"> Monastery</w:t>
                              </w:r>
                            </w:hyperlink>
                          </w:p>
                          <w:p w14:paraId="647B5667" w14:textId="6F5288D8" w:rsidR="007C3FBB" w:rsidRPr="000408EE" w:rsidRDefault="005D3DEE" w:rsidP="007C3FBB">
                            <w:pPr>
                              <w:pStyle w:val="ListParagraph"/>
                              <w:numPr>
                                <w:ilvl w:val="0"/>
                                <w:numId w:val="10"/>
                              </w:numPr>
                              <w:pBdr>
                                <w:top w:val="nil"/>
                                <w:left w:val="nil"/>
                                <w:bottom w:val="nil"/>
                                <w:right w:val="nil"/>
                                <w:between w:val="nil"/>
                              </w:pBdr>
                              <w:spacing w:after="0" w:line="240" w:lineRule="auto"/>
                              <w:rPr>
                                <w:rFonts w:cstheme="minorHAnsi"/>
                              </w:rPr>
                            </w:pPr>
                            <w:hyperlink r:id="rId53" w:history="1">
                              <w:r w:rsidR="007C3FBB" w:rsidRPr="005D3DEE">
                                <w:rPr>
                                  <w:rStyle w:val="Hyperlink"/>
                                  <w:rFonts w:eastAsia="Calibri" w:cstheme="minorHAnsi"/>
                                </w:rPr>
                                <w:t>Melbourne Buddhist Centre</w:t>
                              </w:r>
                            </w:hyperlink>
                            <w:bookmarkStart w:id="1" w:name="_GoBack"/>
                            <w:bookmarkEnd w:id="1"/>
                          </w:p>
                          <w:p w14:paraId="35537AFA" w14:textId="11F841C0" w:rsidR="00CD5BF9" w:rsidRPr="00CD5BF9" w:rsidRDefault="007C3FBB" w:rsidP="00AB7E92">
                            <w:pPr>
                              <w:numPr>
                                <w:ilvl w:val="0"/>
                                <w:numId w:val="10"/>
                              </w:numPr>
                              <w:pBdr>
                                <w:top w:val="nil"/>
                                <w:left w:val="nil"/>
                                <w:bottom w:val="nil"/>
                                <w:right w:val="nil"/>
                                <w:between w:val="nil"/>
                              </w:pBdr>
                              <w:spacing w:after="0" w:line="240" w:lineRule="auto"/>
                              <w:rPr>
                                <w:rFonts w:cstheme="minorHAnsi"/>
                              </w:rPr>
                            </w:pPr>
                            <w:r>
                              <w:rPr>
                                <w:rFonts w:eastAsia="Calibri" w:cstheme="minorHAnsi"/>
                                <w:color w:val="000000"/>
                              </w:rPr>
                              <w:t>C</w:t>
                            </w:r>
                            <w:r w:rsidR="00AB7E92">
                              <w:rPr>
                                <w:rFonts w:eastAsia="Calibri" w:cstheme="minorHAnsi"/>
                                <w:color w:val="000000"/>
                              </w:rPr>
                              <w:t xml:space="preserve">ontact </w:t>
                            </w:r>
                            <w:r w:rsidR="00CD5BF9">
                              <w:rPr>
                                <w:rFonts w:eastAsia="Calibri" w:cstheme="minorHAnsi"/>
                                <w:color w:val="000000"/>
                              </w:rPr>
                              <w:t xml:space="preserve">Wat Thai </w:t>
                            </w:r>
                            <w:r w:rsidR="00AB7E92">
                              <w:rPr>
                                <w:rFonts w:eastAsia="Calibri" w:cstheme="minorHAnsi"/>
                                <w:color w:val="000000"/>
                              </w:rPr>
                              <w:t>for materials in Thai</w:t>
                            </w:r>
                          </w:p>
                          <w:p w14:paraId="618BCF47" w14:textId="498D2A65" w:rsidR="00592F31" w:rsidRPr="009E5E89" w:rsidRDefault="00592F31" w:rsidP="00F3338D">
                            <w:pPr>
                              <w:pStyle w:val="ListParagraph"/>
                              <w:numPr>
                                <w:ilvl w:val="0"/>
                                <w:numId w:val="10"/>
                              </w:numPr>
                              <w:pBdr>
                                <w:top w:val="nil"/>
                                <w:left w:val="nil"/>
                                <w:bottom w:val="nil"/>
                                <w:right w:val="nil"/>
                                <w:between w:val="nil"/>
                              </w:pBdr>
                              <w:spacing w:before="100" w:beforeAutospacing="1" w:after="0" w:line="240" w:lineRule="auto"/>
                              <w:rPr>
                                <w:rFonts w:cstheme="minorHAnsi"/>
                              </w:rPr>
                            </w:pPr>
                            <w:r w:rsidRPr="009E5E89">
                              <w:rPr>
                                <w:rFonts w:eastAsia="Calibri" w:cstheme="minorHAnsi"/>
                                <w:color w:val="000000"/>
                              </w:rPr>
                              <w:t xml:space="preserve">The </w:t>
                            </w:r>
                            <w:hyperlink r:id="rId54">
                              <w:r w:rsidRPr="009E5E89">
                                <w:rPr>
                                  <w:rFonts w:eastAsia="Calibri" w:cstheme="minorHAnsi"/>
                                  <w:color w:val="0563C1"/>
                                  <w:u w:val="single"/>
                                </w:rPr>
                                <w:t>Metta Centre</w:t>
                              </w:r>
                            </w:hyperlink>
                            <w:r w:rsidRPr="009E5E89">
                              <w:rPr>
                                <w:rFonts w:eastAsia="Calibri" w:cstheme="minorHAnsi"/>
                                <w:color w:val="000000"/>
                              </w:rPr>
                              <w:t xml:space="preserve"> </w:t>
                            </w:r>
                            <w:r w:rsidR="00CD5BF9">
                              <w:rPr>
                                <w:rFonts w:eastAsia="Calibri" w:cstheme="minorHAnsi"/>
                                <w:color w:val="000000"/>
                              </w:rPr>
                              <w:t xml:space="preserve">in NSW </w:t>
                            </w:r>
                            <w:r w:rsidR="00B5559F">
                              <w:rPr>
                                <w:rFonts w:eastAsia="Calibri" w:cstheme="minorHAnsi"/>
                                <w:color w:val="000000"/>
                              </w:rPr>
                              <w:t xml:space="preserve">offers weekly meditation and </w:t>
                            </w:r>
                            <w:r w:rsidR="007C3FBB">
                              <w:rPr>
                                <w:rFonts w:eastAsia="Calibri" w:cstheme="minorHAnsi"/>
                                <w:color w:val="000000"/>
                              </w:rPr>
                              <w:t xml:space="preserve">has started </w:t>
                            </w:r>
                            <w:hyperlink r:id="rId55">
                              <w:r w:rsidRPr="00941BB0">
                                <w:rPr>
                                  <w:rFonts w:eastAsia="Calibri" w:cstheme="minorHAnsi"/>
                                  <w:b/>
                                  <w:bCs/>
                                  <w:color w:val="0563C1"/>
                                  <w:u w:val="single"/>
                                </w:rPr>
                                <w:t>Ask a Buddhist</w:t>
                              </w:r>
                              <w:r w:rsidRPr="009E5E89">
                                <w:rPr>
                                  <w:rFonts w:eastAsia="Calibri" w:cstheme="minorHAnsi"/>
                                  <w:color w:val="0563C1"/>
                                  <w:u w:val="single"/>
                                </w:rPr>
                                <w:t xml:space="preserve">, </w:t>
                              </w:r>
                            </w:hyperlink>
                            <w:r w:rsidRPr="009E5E89">
                              <w:rPr>
                                <w:rFonts w:eastAsia="Calibri" w:cstheme="minorHAnsi"/>
                                <w:color w:val="000000"/>
                              </w:rPr>
                              <w:t xml:space="preserve"> where a panel of Buddhist monastics/lay practitioners can answer questions about Buddhism, your practice or just chat. </w:t>
                            </w:r>
                          </w:p>
                          <w:p w14:paraId="644392A3" w14:textId="6718F1AA" w:rsidR="00D6226B" w:rsidRDefault="00592F31" w:rsidP="00CD5BF9">
                            <w:pPr>
                              <w:numPr>
                                <w:ilvl w:val="0"/>
                                <w:numId w:val="10"/>
                              </w:numPr>
                              <w:pBdr>
                                <w:top w:val="nil"/>
                                <w:left w:val="nil"/>
                                <w:bottom w:val="nil"/>
                                <w:right w:val="nil"/>
                                <w:between w:val="nil"/>
                              </w:pBdr>
                              <w:spacing w:before="100" w:beforeAutospacing="1" w:after="0" w:line="240" w:lineRule="auto"/>
                            </w:pPr>
                            <w:r w:rsidRPr="00CD5BF9">
                              <w:rPr>
                                <w:rFonts w:eastAsia="Calibri" w:cstheme="minorHAnsi"/>
                                <w:color w:val="000000"/>
                              </w:rPr>
                              <w:t xml:space="preserve">Online resources include </w:t>
                            </w:r>
                            <w:hyperlink r:id="rId56">
                              <w:r w:rsidRPr="00CD5BF9">
                                <w:rPr>
                                  <w:rFonts w:eastAsia="Calibri" w:cstheme="minorHAnsi"/>
                                  <w:b/>
                                  <w:bCs/>
                                  <w:color w:val="0563C1"/>
                                  <w:u w:val="single"/>
                                </w:rPr>
                                <w:t>Buddhist Library videos</w:t>
                              </w:r>
                            </w:hyperlink>
                            <w:r w:rsidRPr="00CD5BF9">
                              <w:rPr>
                                <w:rFonts w:eastAsia="Calibri" w:cstheme="minorHAnsi"/>
                                <w:b/>
                                <w:bCs/>
                                <w:color w:val="000000"/>
                              </w:rPr>
                              <w:t xml:space="preserve">; </w:t>
                            </w:r>
                            <w:hyperlink r:id="rId57">
                              <w:r w:rsidRPr="00CD5BF9">
                                <w:rPr>
                                  <w:rFonts w:eastAsia="Calibri" w:cstheme="minorHAnsi"/>
                                  <w:b/>
                                  <w:bCs/>
                                  <w:color w:val="0563C1"/>
                                  <w:u w:val="single"/>
                                </w:rPr>
                                <w:t>Tricycle</w:t>
                              </w:r>
                            </w:hyperlink>
                            <w:r w:rsidRPr="00CD5BF9">
                              <w:rPr>
                                <w:rFonts w:eastAsia="Calibri" w:cstheme="minorHAnsi"/>
                                <w:b/>
                                <w:bCs/>
                                <w:color w:val="000000"/>
                              </w:rPr>
                              <w:t xml:space="preserve">; </w:t>
                            </w:r>
                            <w:hyperlink r:id="rId58">
                              <w:proofErr w:type="spellStart"/>
                              <w:r w:rsidRPr="00CD5BF9">
                                <w:rPr>
                                  <w:rFonts w:eastAsia="Calibri" w:cstheme="minorHAnsi"/>
                                  <w:b/>
                                  <w:bCs/>
                                  <w:color w:val="0563C1"/>
                                  <w:u w:val="single"/>
                                </w:rPr>
                                <w:t>Dharmaseed</w:t>
                              </w:r>
                              <w:proofErr w:type="spellEnd"/>
                            </w:hyperlink>
                            <w:r w:rsidRPr="00CD5BF9">
                              <w:rPr>
                                <w:rFonts w:eastAsia="Calibri" w:cstheme="minorHAnsi"/>
                                <w:b/>
                                <w:bCs/>
                                <w:color w:val="000000"/>
                              </w:rPr>
                              <w:t xml:space="preserve">; </w:t>
                            </w:r>
                            <w:hyperlink r:id="rId59">
                              <w:proofErr w:type="spellStart"/>
                              <w:r w:rsidRPr="00CD5BF9">
                                <w:rPr>
                                  <w:rFonts w:eastAsia="Calibri" w:cstheme="minorHAnsi"/>
                                  <w:b/>
                                  <w:bCs/>
                                  <w:color w:val="0563C1"/>
                                  <w:u w:val="single"/>
                                </w:rPr>
                                <w:t>Dhammanet</w:t>
                              </w:r>
                              <w:proofErr w:type="spellEnd"/>
                            </w:hyperlink>
                            <w:r w:rsidRPr="00CD5BF9">
                              <w:rPr>
                                <w:rFonts w:eastAsia="Calibri" w:cstheme="minorHAnsi"/>
                                <w:b/>
                                <w:bCs/>
                                <w:color w:val="000000"/>
                              </w:rPr>
                              <w:t xml:space="preserve">; </w:t>
                            </w:r>
                            <w:hyperlink r:id="rId60">
                              <w:r w:rsidRPr="00CD5BF9">
                                <w:rPr>
                                  <w:rFonts w:eastAsia="Calibri" w:cstheme="minorHAnsi"/>
                                  <w:b/>
                                  <w:bCs/>
                                  <w:color w:val="0563C1"/>
                                  <w:u w:val="single"/>
                                </w:rPr>
                                <w:t>The Lions Roar</w:t>
                              </w:r>
                            </w:hyperlink>
                            <w:r w:rsidRPr="00CD5BF9">
                              <w:rPr>
                                <w:rFonts w:eastAsia="Calibri" w:cstheme="minorHAnsi"/>
                                <w:b/>
                                <w:bCs/>
                                <w:color w:val="0563C1"/>
                                <w:u w:val="single"/>
                              </w:rPr>
                              <w:t>.</w:t>
                            </w:r>
                          </w:p>
                          <w:p w14:paraId="0C0C3FF7" w14:textId="4CFEA2BF" w:rsidR="00D6226B" w:rsidRDefault="00D6226B"/>
                          <w:p w14:paraId="5FB6662E" w14:textId="77777777" w:rsidR="00D6226B" w:rsidRDefault="00D6226B"/>
                        </w:txbxContent>
                      </v:textbox>
                    </v:shape>
                  </w:pict>
                </mc:Fallback>
              </mc:AlternateContent>
            </w:r>
            <w:r>
              <w:rPr>
                <w:noProof/>
                <w:lang w:val="en-AU" w:eastAsia="en-AU"/>
              </w:rPr>
              <mc:AlternateContent>
                <mc:Choice Requires="wps">
                  <w:drawing>
                    <wp:anchor distT="0" distB="0" distL="114300" distR="114300" simplePos="0" relativeHeight="251667456" behindDoc="0" locked="0" layoutInCell="1" allowOverlap="1" wp14:anchorId="7C7EEDDD" wp14:editId="6B7C9932">
                      <wp:simplePos x="0" y="0"/>
                      <wp:positionH relativeFrom="column">
                        <wp:posOffset>0</wp:posOffset>
                      </wp:positionH>
                      <wp:positionV relativeFrom="paragraph">
                        <wp:posOffset>0</wp:posOffset>
                      </wp:positionV>
                      <wp:extent cx="6433185" cy="370522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3705225"/>
                              </a:xfrm>
                              <a:prstGeom prst="rect">
                                <a:avLst/>
                              </a:prstGeom>
                              <a:noFill/>
                              <a:ln w="9525">
                                <a:noFill/>
                                <a:miter lim="800000"/>
                                <a:headEnd/>
                                <a:tailEnd/>
                              </a:ln>
                            </wps:spPr>
                            <wps:txbx>
                              <w:txbxContent>
                                <w:p w14:paraId="7F3260D0" w14:textId="3B8C1E06" w:rsidR="007F00D6" w:rsidRDefault="007F00D6" w:rsidP="00AC178A">
                                  <w:pPr>
                                    <w:pStyle w:val="Heading2"/>
                                    <w:spacing w:before="0"/>
                                    <w:rPr>
                                      <w:b/>
                                      <w:caps w:val="0"/>
                                      <w:color w:val="6DAEDA" w:themeColor="accent2"/>
                                    </w:rPr>
                                  </w:pPr>
                                  <w:r w:rsidRPr="00941BB0">
                                    <w:rPr>
                                      <w:b/>
                                      <w:caps w:val="0"/>
                                      <w:color w:val="296D9D" w:themeColor="accent1" w:themeShade="BF"/>
                                    </w:rPr>
                                    <w:t>SUPPORT FOR THE COMMUNITY</w:t>
                                  </w:r>
                                </w:p>
                                <w:p w14:paraId="544C685A" w14:textId="73653A30" w:rsidR="00AA1EEA" w:rsidRDefault="00692EC9" w:rsidP="00210A0E">
                                  <w:r w:rsidRPr="00692EC9">
                                    <w:t>Lay people and sangha in your community may need your support, especially if they:</w:t>
                                  </w:r>
                                </w:p>
                                <w:sdt>
                                  <w:sdtPr>
                                    <w:id w:val="200214559"/>
                                    <w15:appearance w15:val="hidden"/>
                                  </w:sdtPr>
                                  <w:sdtEndPr/>
                                  <w:sdtContent>
                                    <w:p w14:paraId="45C6E6D1" w14:textId="0D7BC9AD" w:rsidR="00E02744" w:rsidRPr="00E02744" w:rsidRDefault="00EE318E" w:rsidP="00F3338D">
                                      <w:pPr>
                                        <w:numPr>
                                          <w:ilvl w:val="0"/>
                                          <w:numId w:val="4"/>
                                        </w:numPr>
                                        <w:spacing w:after="0"/>
                                        <w:rPr>
                                          <w:b/>
                                        </w:rPr>
                                      </w:pPr>
                                      <w:r>
                                        <w:t>D</w:t>
                                      </w:r>
                                      <w:r w:rsidR="00D67B2E" w:rsidRPr="00D67B2E">
                                        <w:t>on’t understand what is happening</w:t>
                                      </w:r>
                                    </w:p>
                                    <w:p w14:paraId="4FA8CB98" w14:textId="30526069" w:rsidR="00D67B2E" w:rsidRPr="00E02744" w:rsidRDefault="00D67B2E" w:rsidP="00F3338D">
                                      <w:pPr>
                                        <w:numPr>
                                          <w:ilvl w:val="1"/>
                                          <w:numId w:val="4"/>
                                        </w:numPr>
                                        <w:spacing w:after="0"/>
                                        <w:rPr>
                                          <w:b/>
                                        </w:rPr>
                                      </w:pPr>
                                      <w:r w:rsidRPr="00D67B2E">
                                        <w:rPr>
                                          <w:b/>
                                        </w:rPr>
                                        <w:t>can you pass on information</w:t>
                                      </w:r>
                                      <w:r w:rsidRPr="00D67B2E">
                                        <w:t>?</w:t>
                                      </w:r>
                                    </w:p>
                                    <w:p w14:paraId="4A5169BD" w14:textId="23240216" w:rsidR="00E02744" w:rsidRPr="00E02744" w:rsidRDefault="00EE318E" w:rsidP="00F3338D">
                                      <w:pPr>
                                        <w:numPr>
                                          <w:ilvl w:val="0"/>
                                          <w:numId w:val="4"/>
                                        </w:numPr>
                                        <w:spacing w:after="0"/>
                                        <w:rPr>
                                          <w:b/>
                                        </w:rPr>
                                      </w:pPr>
                                      <w:r>
                                        <w:t>C</w:t>
                                      </w:r>
                                      <w:r w:rsidR="00D67B2E" w:rsidRPr="00D67B2E">
                                        <w:t xml:space="preserve">an’t come to temple/sangha </w:t>
                                      </w:r>
                                    </w:p>
                                    <w:p w14:paraId="19975E43" w14:textId="716FCB15" w:rsidR="00D67B2E" w:rsidRPr="001B23C8" w:rsidRDefault="00D67B2E" w:rsidP="00F3338D">
                                      <w:pPr>
                                        <w:numPr>
                                          <w:ilvl w:val="1"/>
                                          <w:numId w:val="4"/>
                                        </w:numPr>
                                        <w:spacing w:after="0"/>
                                        <w:rPr>
                                          <w:b/>
                                        </w:rPr>
                                      </w:pPr>
                                      <w:r w:rsidRPr="001B23C8">
                                        <w:rPr>
                                          <w:b/>
                                        </w:rPr>
                                        <w:t xml:space="preserve">can you live stream a service? </w:t>
                                      </w:r>
                                      <w:r w:rsidR="009C4443">
                                        <w:rPr>
                                          <w:b/>
                                        </w:rPr>
                                        <w:t>O</w:t>
                                      </w:r>
                                      <w:r w:rsidRPr="001B23C8">
                                        <w:rPr>
                                          <w:b/>
                                        </w:rPr>
                                        <w:t xml:space="preserve">ffer a help line? </w:t>
                                      </w:r>
                                    </w:p>
                                    <w:p w14:paraId="2EAD688F" w14:textId="7E59564B" w:rsidR="00E02744" w:rsidRDefault="00EE318E" w:rsidP="00F3338D">
                                      <w:pPr>
                                        <w:numPr>
                                          <w:ilvl w:val="0"/>
                                          <w:numId w:val="4"/>
                                        </w:numPr>
                                        <w:spacing w:after="0"/>
                                      </w:pPr>
                                      <w:r>
                                        <w:t>H</w:t>
                                      </w:r>
                                      <w:r w:rsidR="00D67B2E" w:rsidRPr="00D67B2E">
                                        <w:t xml:space="preserve">ave relatives in aged care </w:t>
                                      </w:r>
                                    </w:p>
                                    <w:p w14:paraId="5F07F439" w14:textId="4D9110FD" w:rsidR="00D67B2E" w:rsidRDefault="00D67B2E" w:rsidP="00F3338D">
                                      <w:pPr>
                                        <w:numPr>
                                          <w:ilvl w:val="1"/>
                                          <w:numId w:val="4"/>
                                        </w:numPr>
                                        <w:spacing w:after="0"/>
                                      </w:pPr>
                                      <w:r w:rsidRPr="00D67B2E">
                                        <w:rPr>
                                          <w:b/>
                                        </w:rPr>
                                        <w:t xml:space="preserve">see </w:t>
                                      </w:r>
                                      <w:hyperlink r:id="rId61">
                                        <w:r w:rsidRPr="00941BB0">
                                          <w:rPr>
                                            <w:rStyle w:val="Hyperlink"/>
                                            <w:b/>
                                            <w:color w:val="296D9D" w:themeColor="accent1" w:themeShade="BF"/>
                                          </w:rPr>
                                          <w:t>Dept of Health aged care resources</w:t>
                                        </w:r>
                                      </w:hyperlink>
                                      <w:r w:rsidRPr="00D67B2E">
                                        <w:t xml:space="preserve"> </w:t>
                                      </w:r>
                                    </w:p>
                                    <w:p w14:paraId="0969EE85" w14:textId="5B891FF5" w:rsidR="00E02744" w:rsidRPr="00E02744" w:rsidRDefault="00EE318E" w:rsidP="00F3338D">
                                      <w:pPr>
                                        <w:numPr>
                                          <w:ilvl w:val="0"/>
                                          <w:numId w:val="4"/>
                                        </w:numPr>
                                        <w:spacing w:after="0"/>
                                        <w:rPr>
                                          <w:b/>
                                        </w:rPr>
                                      </w:pPr>
                                      <w:r>
                                        <w:t>C</w:t>
                                      </w:r>
                                      <w:r w:rsidR="00D67B2E" w:rsidRPr="00D67B2E">
                                        <w:t>annot get food because they have to self-isolate</w:t>
                                      </w:r>
                                      <w:r w:rsidR="00D67B2E" w:rsidRPr="00D67B2E">
                                        <w:rPr>
                                          <w:b/>
                                        </w:rPr>
                                        <w:t xml:space="preserve"> </w:t>
                                      </w:r>
                                    </w:p>
                                    <w:p w14:paraId="4F311E46" w14:textId="3FF01984" w:rsidR="00D67B2E" w:rsidRPr="00E02744" w:rsidRDefault="00D67B2E" w:rsidP="00F3338D">
                                      <w:pPr>
                                        <w:numPr>
                                          <w:ilvl w:val="1"/>
                                          <w:numId w:val="4"/>
                                        </w:numPr>
                                        <w:spacing w:after="0"/>
                                        <w:rPr>
                                          <w:b/>
                                        </w:rPr>
                                      </w:pPr>
                                      <w:r w:rsidRPr="00D67B2E">
                                        <w:rPr>
                                          <w:b/>
                                        </w:rPr>
                                        <w:t>can your temple help</w:t>
                                      </w:r>
                                      <w:r w:rsidRPr="00D67B2E">
                                        <w:t>?</w:t>
                                      </w:r>
                                    </w:p>
                                    <w:p w14:paraId="58ECFF34" w14:textId="16930F2F" w:rsidR="00E02744" w:rsidRPr="00E02744" w:rsidRDefault="00EE318E" w:rsidP="00F3338D">
                                      <w:pPr>
                                        <w:numPr>
                                          <w:ilvl w:val="0"/>
                                          <w:numId w:val="4"/>
                                        </w:numPr>
                                        <w:spacing w:after="0"/>
                                        <w:rPr>
                                          <w:b/>
                                        </w:rPr>
                                      </w:pPr>
                                      <w:r>
                                        <w:t>M</w:t>
                                      </w:r>
                                      <w:r w:rsidR="00D67B2E" w:rsidRPr="00D67B2E">
                                        <w:t>ay be losing their job, or having to close a business</w:t>
                                      </w:r>
                                    </w:p>
                                    <w:p w14:paraId="2A634F07" w14:textId="294ED061" w:rsidR="00D67B2E" w:rsidRDefault="000E0104" w:rsidP="00F3338D">
                                      <w:pPr>
                                        <w:numPr>
                                          <w:ilvl w:val="1"/>
                                          <w:numId w:val="4"/>
                                        </w:numPr>
                                        <w:spacing w:after="0"/>
                                        <w:rPr>
                                          <w:b/>
                                        </w:rPr>
                                      </w:pPr>
                                      <w:r w:rsidRPr="00D67B2E">
                                        <w:rPr>
                                          <w:b/>
                                        </w:rPr>
                                        <w:t>S</w:t>
                                      </w:r>
                                      <w:r w:rsidR="00D67B2E" w:rsidRPr="00D67B2E">
                                        <w:rPr>
                                          <w:b/>
                                        </w:rPr>
                                        <w:t>ee</w:t>
                                      </w:r>
                                      <w:r>
                                        <w:rPr>
                                          <w:b/>
                                        </w:rPr>
                                        <w:t xml:space="preserve"> Treasury advice</w:t>
                                      </w:r>
                                      <w:r w:rsidR="00D67B2E" w:rsidRPr="00D67B2E">
                                        <w:rPr>
                                          <w:b/>
                                        </w:rPr>
                                        <w:t xml:space="preserve"> </w:t>
                                      </w:r>
                                      <w:hyperlink r:id="rId62">
                                        <w:r w:rsidR="00D67B2E" w:rsidRPr="00941BB0">
                                          <w:rPr>
                                            <w:rStyle w:val="Hyperlink"/>
                                            <w:b/>
                                            <w:color w:val="296D9D" w:themeColor="accent1" w:themeShade="BF"/>
                                          </w:rPr>
                                          <w:t xml:space="preserve"> for households</w:t>
                                        </w:r>
                                      </w:hyperlink>
                                      <w:r w:rsidR="00D67B2E" w:rsidRPr="00941BB0">
                                        <w:rPr>
                                          <w:b/>
                                          <w:color w:val="296D9D" w:themeColor="accent1" w:themeShade="BF"/>
                                        </w:rPr>
                                        <w:t xml:space="preserve"> </w:t>
                                      </w:r>
                                      <w:r w:rsidR="00D67B2E" w:rsidRPr="00D67B2E">
                                        <w:rPr>
                                          <w:b/>
                                        </w:rPr>
                                        <w:t xml:space="preserve">or </w:t>
                                      </w:r>
                                      <w:hyperlink r:id="rId63">
                                        <w:r w:rsidR="00D67B2E" w:rsidRPr="00941BB0">
                                          <w:rPr>
                                            <w:rStyle w:val="Hyperlink"/>
                                            <w:b/>
                                            <w:color w:val="296D9D" w:themeColor="accent1" w:themeShade="BF"/>
                                          </w:rPr>
                                          <w:t>for businesses</w:t>
                                        </w:r>
                                      </w:hyperlink>
                                      <w:r w:rsidR="00D67B2E" w:rsidRPr="00941BB0">
                                        <w:rPr>
                                          <w:b/>
                                          <w:color w:val="296D9D" w:themeColor="accent1" w:themeShade="BF"/>
                                        </w:rPr>
                                        <w:t xml:space="preserve"> </w:t>
                                      </w:r>
                                    </w:p>
                                    <w:p w14:paraId="5B1BAD3A" w14:textId="5ADDED79" w:rsidR="00E02744" w:rsidRPr="00E02744" w:rsidRDefault="00EE318E" w:rsidP="00F3338D">
                                      <w:pPr>
                                        <w:numPr>
                                          <w:ilvl w:val="0"/>
                                          <w:numId w:val="4"/>
                                        </w:numPr>
                                        <w:spacing w:after="0"/>
                                      </w:pPr>
                                      <w:r>
                                        <w:t>A</w:t>
                                      </w:r>
                                      <w:r w:rsidR="00D67B2E" w:rsidRPr="00D67B2E">
                                        <w:t>re facing bereavement</w:t>
                                      </w:r>
                                      <w:r w:rsidR="00D67B2E" w:rsidRPr="00D67B2E">
                                        <w:rPr>
                                          <w:b/>
                                        </w:rPr>
                                        <w:t xml:space="preserve">. </w:t>
                                      </w:r>
                                    </w:p>
                                    <w:p w14:paraId="3EDB9317" w14:textId="0F2FAC3F" w:rsidR="00D67B2E" w:rsidRPr="00582E00" w:rsidRDefault="00B31B4A" w:rsidP="00F3338D">
                                      <w:pPr>
                                        <w:numPr>
                                          <w:ilvl w:val="1"/>
                                          <w:numId w:val="4"/>
                                        </w:numPr>
                                        <w:spacing w:after="0"/>
                                      </w:pPr>
                                      <w:hyperlink r:id="rId64">
                                        <w:r w:rsidR="00D67B2E" w:rsidRPr="00941BB0">
                                          <w:rPr>
                                            <w:rStyle w:val="Hyperlink"/>
                                            <w:b/>
                                            <w:color w:val="296D9D" w:themeColor="accent1" w:themeShade="BF"/>
                                          </w:rPr>
                                          <w:t>Karuna</w:t>
                                        </w:r>
                                      </w:hyperlink>
                                      <w:r w:rsidR="00D67B2E" w:rsidRPr="00D67B2E">
                                        <w:rPr>
                                          <w:b/>
                                        </w:rPr>
                                        <w:t xml:space="preserve"> has materials that may be helpful</w:t>
                                      </w:r>
                                    </w:p>
                                    <w:p w14:paraId="32EF94F9" w14:textId="404BECFF" w:rsidR="00582E00" w:rsidRPr="00107D05" w:rsidRDefault="00582E00" w:rsidP="00582E00">
                                      <w:pPr>
                                        <w:numPr>
                                          <w:ilvl w:val="0"/>
                                          <w:numId w:val="4"/>
                                        </w:numPr>
                                        <w:spacing w:after="0"/>
                                        <w:rPr>
                                          <w:bCs/>
                                        </w:rPr>
                                      </w:pPr>
                                      <w:r w:rsidRPr="00107D05">
                                        <w:rPr>
                                          <w:bCs/>
                                        </w:rPr>
                                        <w:t xml:space="preserve">Are at risk of </w:t>
                                      </w:r>
                                      <w:r w:rsidR="001E718C" w:rsidRPr="00107D05">
                                        <w:rPr>
                                          <w:bCs/>
                                        </w:rPr>
                                        <w:t>domestic</w:t>
                                      </w:r>
                                      <w:r w:rsidR="00724A27">
                                        <w:rPr>
                                          <w:bCs/>
                                        </w:rPr>
                                        <w:t xml:space="preserve"> or family</w:t>
                                      </w:r>
                                      <w:r w:rsidR="001E718C" w:rsidRPr="00107D05">
                                        <w:rPr>
                                          <w:bCs/>
                                        </w:rPr>
                                        <w:t xml:space="preserve"> violence</w:t>
                                      </w:r>
                                    </w:p>
                                    <w:p w14:paraId="14548262" w14:textId="374DFF2E" w:rsidR="00B27392" w:rsidRPr="00FB536E" w:rsidRDefault="00D061DD" w:rsidP="00B27392">
                                      <w:pPr>
                                        <w:numPr>
                                          <w:ilvl w:val="1"/>
                                          <w:numId w:val="4"/>
                                        </w:numPr>
                                        <w:spacing w:after="0"/>
                                        <w:rPr>
                                          <w:b/>
                                          <w:bCs/>
                                        </w:rPr>
                                      </w:pPr>
                                      <w:r w:rsidRPr="00FB536E">
                                        <w:rPr>
                                          <w:b/>
                                          <w:bCs/>
                                        </w:rPr>
                                        <w:t xml:space="preserve">See </w:t>
                                      </w:r>
                                      <w:r w:rsidR="00836A0A">
                                        <w:rPr>
                                          <w:b/>
                                          <w:bCs/>
                                        </w:rPr>
                                        <w:t xml:space="preserve"> </w:t>
                                      </w:r>
                                      <w:hyperlink r:id="rId65" w:history="1">
                                        <w:r w:rsidR="00836A0A" w:rsidRPr="00941BB0">
                                          <w:rPr>
                                            <w:rStyle w:val="Hyperlink"/>
                                            <w:b/>
                                            <w:bCs/>
                                            <w:color w:val="296D9D" w:themeColor="accent1" w:themeShade="BF"/>
                                          </w:rPr>
                                          <w:t>1800</w:t>
                                        </w:r>
                                        <w:r w:rsidR="00964F96" w:rsidRPr="00941BB0">
                                          <w:rPr>
                                            <w:rStyle w:val="Hyperlink"/>
                                            <w:b/>
                                            <w:bCs/>
                                            <w:color w:val="296D9D" w:themeColor="accent1" w:themeShade="BF"/>
                                          </w:rPr>
                                          <w:t xml:space="preserve"> </w:t>
                                        </w:r>
                                        <w:r w:rsidR="00401BB4" w:rsidRPr="00941BB0">
                                          <w:rPr>
                                            <w:rStyle w:val="Hyperlink"/>
                                            <w:b/>
                                            <w:bCs/>
                                            <w:color w:val="296D9D" w:themeColor="accent1" w:themeShade="BF"/>
                                          </w:rPr>
                                          <w:t>R</w:t>
                                        </w:r>
                                        <w:r w:rsidR="00836A0A" w:rsidRPr="00941BB0">
                                          <w:rPr>
                                            <w:rStyle w:val="Hyperlink"/>
                                            <w:b/>
                                            <w:bCs/>
                                            <w:color w:val="296D9D" w:themeColor="accent1" w:themeShade="BF"/>
                                          </w:rPr>
                                          <w:t>espect</w:t>
                                        </w:r>
                                        <w:r w:rsidR="00836A0A" w:rsidRPr="008E3F25">
                                          <w:rPr>
                                            <w:rStyle w:val="Hyperlink"/>
                                            <w:b/>
                                            <w:bCs/>
                                          </w:rPr>
                                          <w:t>.</w:t>
                                        </w:r>
                                      </w:hyperlink>
                                      <w:r w:rsidR="00043D6D">
                                        <w:rPr>
                                          <w:b/>
                                          <w:bCs/>
                                        </w:rPr>
                                        <w:t xml:space="preserve"> </w:t>
                                      </w:r>
                                      <w:r w:rsidR="00D62003">
                                        <w:rPr>
                                          <w:b/>
                                          <w:bCs/>
                                        </w:rPr>
                                        <w:t xml:space="preserve">for </w:t>
                                      </w:r>
                                      <w:r w:rsidR="008D2FC9">
                                        <w:rPr>
                                          <w:b/>
                                          <w:bCs/>
                                        </w:rPr>
                                        <w:t>counselling</w:t>
                                      </w:r>
                                      <w:r w:rsidR="00D62003">
                                        <w:rPr>
                                          <w:b/>
                                          <w:bCs/>
                                        </w:rPr>
                                        <w:t xml:space="preserve"> </w:t>
                                      </w:r>
                                      <w:r w:rsidR="00160D21">
                                        <w:rPr>
                                          <w:b/>
                                          <w:bCs/>
                                        </w:rPr>
                                        <w:t>(</w:t>
                                      </w:r>
                                      <w:r w:rsidRPr="00FB536E">
                                        <w:rPr>
                                          <w:b/>
                                          <w:bCs/>
                                        </w:rPr>
                                        <w:t>multilingual</w:t>
                                      </w:r>
                                      <w:r w:rsidR="00160D21">
                                        <w:rPr>
                                          <w:b/>
                                          <w:bCs/>
                                        </w:rPr>
                                        <w:t>)</w:t>
                                      </w:r>
                                    </w:p>
                                    <w:p w14:paraId="1E541EA5" w14:textId="4C2A80CC" w:rsidR="00AA1EEA" w:rsidRPr="00210A0E" w:rsidRDefault="00B31B4A" w:rsidP="00210A0E">
                                      <w:pPr>
                                        <w:spacing w:before="100" w:after="0"/>
                                      </w:pPr>
                                    </w:p>
                                  </w:sdtContent>
                                </w:sdt>
                                <w:p w14:paraId="1C286A0C" w14:textId="77777777" w:rsidR="00AA1EEA" w:rsidRPr="00AA1EEA" w:rsidRDefault="00AA1EEA" w:rsidP="00AA1EEA"/>
                              </w:txbxContent>
                            </wps:txbx>
                            <wps:bodyPr rot="0" vert="horz" wrap="square" lIns="182880" tIns="18288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EEDDD" id="_x0000_s1033" type="#_x0000_t202" style="position:absolute;margin-left:0;margin-top:0;width:506.55pt;height:29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" filled="f" stroked="f">
                      <v:textbox inset="14.4pt,14.4pt">
                        <w:txbxContent>
                          <w:p w14:paraId="7F3260D0" w14:textId="3B8C1E06" w:rsidR="007F00D6" w:rsidRDefault="007F00D6" w:rsidP="00AC178A">
                            <w:pPr>
                              <w:pStyle w:val="Heading2"/>
                              <w:spacing w:before="0"/>
                              <w:rPr>
                                <w:b/>
                                <w:caps w:val="0"/>
                                <w:color w:val="6DAEDA" w:themeColor="accent2"/>
                              </w:rPr>
                            </w:pPr>
                            <w:r w:rsidRPr="00941BB0">
                              <w:rPr>
                                <w:b/>
                                <w:caps w:val="0"/>
                                <w:color w:val="296D9D" w:themeColor="accent1" w:themeShade="BF"/>
                              </w:rPr>
                              <w:t>SUPPORT FOR THE COMMUNITY</w:t>
                            </w:r>
                          </w:p>
                          <w:p w14:paraId="544C685A" w14:textId="73653A30" w:rsidR="00AA1EEA" w:rsidRDefault="00692EC9" w:rsidP="00210A0E">
                            <w:r w:rsidRPr="00692EC9">
                              <w:t>Lay people and sangha in your community may need your support, especially if they:</w:t>
                            </w:r>
                          </w:p>
                          <w:sdt>
                            <w:sdtPr>
                              <w:id w:val="200214559"/>
                              <w15:appearance w15:val="hidden"/>
                            </w:sdtPr>
                            <w:sdtEndPr/>
                            <w:sdtContent>
                              <w:p w14:paraId="45C6E6D1" w14:textId="0D7BC9AD" w:rsidR="00E02744" w:rsidRPr="00E02744" w:rsidRDefault="00EE318E" w:rsidP="00F3338D">
                                <w:pPr>
                                  <w:numPr>
                                    <w:ilvl w:val="0"/>
                                    <w:numId w:val="4"/>
                                  </w:numPr>
                                  <w:spacing w:after="0"/>
                                  <w:rPr>
                                    <w:b/>
                                  </w:rPr>
                                </w:pPr>
                                <w:r>
                                  <w:t>D</w:t>
                                </w:r>
                                <w:r w:rsidR="00D67B2E" w:rsidRPr="00D67B2E">
                                  <w:t>on’t understand what is happening</w:t>
                                </w:r>
                              </w:p>
                              <w:p w14:paraId="4FA8CB98" w14:textId="30526069" w:rsidR="00D67B2E" w:rsidRPr="00E02744" w:rsidRDefault="00D67B2E" w:rsidP="00F3338D">
                                <w:pPr>
                                  <w:numPr>
                                    <w:ilvl w:val="1"/>
                                    <w:numId w:val="4"/>
                                  </w:numPr>
                                  <w:spacing w:after="0"/>
                                  <w:rPr>
                                    <w:b/>
                                  </w:rPr>
                                </w:pPr>
                                <w:r w:rsidRPr="00D67B2E">
                                  <w:rPr>
                                    <w:b/>
                                  </w:rPr>
                                  <w:t>can you pass on information</w:t>
                                </w:r>
                                <w:r w:rsidRPr="00D67B2E">
                                  <w:t>?</w:t>
                                </w:r>
                              </w:p>
                              <w:p w14:paraId="4A5169BD" w14:textId="23240216" w:rsidR="00E02744" w:rsidRPr="00E02744" w:rsidRDefault="00EE318E" w:rsidP="00F3338D">
                                <w:pPr>
                                  <w:numPr>
                                    <w:ilvl w:val="0"/>
                                    <w:numId w:val="4"/>
                                  </w:numPr>
                                  <w:spacing w:after="0"/>
                                  <w:rPr>
                                    <w:b/>
                                  </w:rPr>
                                </w:pPr>
                                <w:r>
                                  <w:t>C</w:t>
                                </w:r>
                                <w:r w:rsidR="00D67B2E" w:rsidRPr="00D67B2E">
                                  <w:t xml:space="preserve">an’t come to temple/sangha </w:t>
                                </w:r>
                              </w:p>
                              <w:p w14:paraId="19975E43" w14:textId="716FCB15" w:rsidR="00D67B2E" w:rsidRPr="001B23C8" w:rsidRDefault="00D67B2E" w:rsidP="00F3338D">
                                <w:pPr>
                                  <w:numPr>
                                    <w:ilvl w:val="1"/>
                                    <w:numId w:val="4"/>
                                  </w:numPr>
                                  <w:spacing w:after="0"/>
                                  <w:rPr>
                                    <w:b/>
                                  </w:rPr>
                                </w:pPr>
                                <w:r w:rsidRPr="001B23C8">
                                  <w:rPr>
                                    <w:b/>
                                  </w:rPr>
                                  <w:t xml:space="preserve">can you live stream a service? </w:t>
                                </w:r>
                                <w:r w:rsidR="009C4443">
                                  <w:rPr>
                                    <w:b/>
                                  </w:rPr>
                                  <w:t>O</w:t>
                                </w:r>
                                <w:r w:rsidRPr="001B23C8">
                                  <w:rPr>
                                    <w:b/>
                                  </w:rPr>
                                  <w:t xml:space="preserve">ffer a help line? </w:t>
                                </w:r>
                              </w:p>
                              <w:p w14:paraId="2EAD688F" w14:textId="7E59564B" w:rsidR="00E02744" w:rsidRDefault="00EE318E" w:rsidP="00F3338D">
                                <w:pPr>
                                  <w:numPr>
                                    <w:ilvl w:val="0"/>
                                    <w:numId w:val="4"/>
                                  </w:numPr>
                                  <w:spacing w:after="0"/>
                                </w:pPr>
                                <w:r>
                                  <w:t>H</w:t>
                                </w:r>
                                <w:r w:rsidR="00D67B2E" w:rsidRPr="00D67B2E">
                                  <w:t xml:space="preserve">ave relatives in aged care </w:t>
                                </w:r>
                              </w:p>
                              <w:p w14:paraId="5F07F439" w14:textId="4D9110FD" w:rsidR="00D67B2E" w:rsidRDefault="00D67B2E" w:rsidP="00F3338D">
                                <w:pPr>
                                  <w:numPr>
                                    <w:ilvl w:val="1"/>
                                    <w:numId w:val="4"/>
                                  </w:numPr>
                                  <w:spacing w:after="0"/>
                                </w:pPr>
                                <w:r w:rsidRPr="00D67B2E">
                                  <w:rPr>
                                    <w:b/>
                                  </w:rPr>
                                  <w:t xml:space="preserve">see </w:t>
                                </w:r>
                                <w:hyperlink r:id="rId66">
                                  <w:r w:rsidRPr="00941BB0">
                                    <w:rPr>
                                      <w:rStyle w:val="Hyperlink"/>
                                      <w:b/>
                                      <w:color w:val="296D9D" w:themeColor="accent1" w:themeShade="BF"/>
                                    </w:rPr>
                                    <w:t>Dept of Health aged care resources</w:t>
                                  </w:r>
                                </w:hyperlink>
                                <w:r w:rsidRPr="00D67B2E">
                                  <w:t xml:space="preserve"> </w:t>
                                </w:r>
                              </w:p>
                              <w:p w14:paraId="0969EE85" w14:textId="5B891FF5" w:rsidR="00E02744" w:rsidRPr="00E02744" w:rsidRDefault="00EE318E" w:rsidP="00F3338D">
                                <w:pPr>
                                  <w:numPr>
                                    <w:ilvl w:val="0"/>
                                    <w:numId w:val="4"/>
                                  </w:numPr>
                                  <w:spacing w:after="0"/>
                                  <w:rPr>
                                    <w:b/>
                                  </w:rPr>
                                </w:pPr>
                                <w:r>
                                  <w:t>C</w:t>
                                </w:r>
                                <w:r w:rsidR="00D67B2E" w:rsidRPr="00D67B2E">
                                  <w:t>annot get food because they have to self-isolate</w:t>
                                </w:r>
                                <w:r w:rsidR="00D67B2E" w:rsidRPr="00D67B2E">
                                  <w:rPr>
                                    <w:b/>
                                  </w:rPr>
                                  <w:t xml:space="preserve"> </w:t>
                                </w:r>
                              </w:p>
                              <w:p w14:paraId="4F311E46" w14:textId="3FF01984" w:rsidR="00D67B2E" w:rsidRPr="00E02744" w:rsidRDefault="00D67B2E" w:rsidP="00F3338D">
                                <w:pPr>
                                  <w:numPr>
                                    <w:ilvl w:val="1"/>
                                    <w:numId w:val="4"/>
                                  </w:numPr>
                                  <w:spacing w:after="0"/>
                                  <w:rPr>
                                    <w:b/>
                                  </w:rPr>
                                </w:pPr>
                                <w:r w:rsidRPr="00D67B2E">
                                  <w:rPr>
                                    <w:b/>
                                  </w:rPr>
                                  <w:t>can your temple help</w:t>
                                </w:r>
                                <w:r w:rsidRPr="00D67B2E">
                                  <w:t>?</w:t>
                                </w:r>
                              </w:p>
                              <w:p w14:paraId="58ECFF34" w14:textId="16930F2F" w:rsidR="00E02744" w:rsidRPr="00E02744" w:rsidRDefault="00EE318E" w:rsidP="00F3338D">
                                <w:pPr>
                                  <w:numPr>
                                    <w:ilvl w:val="0"/>
                                    <w:numId w:val="4"/>
                                  </w:numPr>
                                  <w:spacing w:after="0"/>
                                  <w:rPr>
                                    <w:b/>
                                  </w:rPr>
                                </w:pPr>
                                <w:r>
                                  <w:t>M</w:t>
                                </w:r>
                                <w:r w:rsidR="00D67B2E" w:rsidRPr="00D67B2E">
                                  <w:t>ay be losing their job, or having to close a business</w:t>
                                </w:r>
                              </w:p>
                              <w:p w14:paraId="2A634F07" w14:textId="294ED061" w:rsidR="00D67B2E" w:rsidRDefault="000E0104" w:rsidP="00F3338D">
                                <w:pPr>
                                  <w:numPr>
                                    <w:ilvl w:val="1"/>
                                    <w:numId w:val="4"/>
                                  </w:numPr>
                                  <w:spacing w:after="0"/>
                                  <w:rPr>
                                    <w:b/>
                                  </w:rPr>
                                </w:pPr>
                                <w:r w:rsidRPr="00D67B2E">
                                  <w:rPr>
                                    <w:b/>
                                  </w:rPr>
                                  <w:t>S</w:t>
                                </w:r>
                                <w:r w:rsidR="00D67B2E" w:rsidRPr="00D67B2E">
                                  <w:rPr>
                                    <w:b/>
                                  </w:rPr>
                                  <w:t>ee</w:t>
                                </w:r>
                                <w:r>
                                  <w:rPr>
                                    <w:b/>
                                  </w:rPr>
                                  <w:t xml:space="preserve"> Treasury advice</w:t>
                                </w:r>
                                <w:r w:rsidR="00D67B2E" w:rsidRPr="00D67B2E">
                                  <w:rPr>
                                    <w:b/>
                                  </w:rPr>
                                  <w:t xml:space="preserve"> </w:t>
                                </w:r>
                                <w:hyperlink r:id="rId67">
                                  <w:r w:rsidR="00D67B2E" w:rsidRPr="00941BB0">
                                    <w:rPr>
                                      <w:rStyle w:val="Hyperlink"/>
                                      <w:b/>
                                      <w:color w:val="296D9D" w:themeColor="accent1" w:themeShade="BF"/>
                                    </w:rPr>
                                    <w:t xml:space="preserve"> for households</w:t>
                                  </w:r>
                                </w:hyperlink>
                                <w:r w:rsidR="00D67B2E" w:rsidRPr="00941BB0">
                                  <w:rPr>
                                    <w:b/>
                                    <w:color w:val="296D9D" w:themeColor="accent1" w:themeShade="BF"/>
                                  </w:rPr>
                                  <w:t xml:space="preserve"> </w:t>
                                </w:r>
                                <w:r w:rsidR="00D67B2E" w:rsidRPr="00D67B2E">
                                  <w:rPr>
                                    <w:b/>
                                  </w:rPr>
                                  <w:t xml:space="preserve">or </w:t>
                                </w:r>
                                <w:hyperlink r:id="rId68">
                                  <w:r w:rsidR="00D67B2E" w:rsidRPr="00941BB0">
                                    <w:rPr>
                                      <w:rStyle w:val="Hyperlink"/>
                                      <w:b/>
                                      <w:color w:val="296D9D" w:themeColor="accent1" w:themeShade="BF"/>
                                    </w:rPr>
                                    <w:t>for businesses</w:t>
                                  </w:r>
                                </w:hyperlink>
                                <w:r w:rsidR="00D67B2E" w:rsidRPr="00941BB0">
                                  <w:rPr>
                                    <w:b/>
                                    <w:color w:val="296D9D" w:themeColor="accent1" w:themeShade="BF"/>
                                  </w:rPr>
                                  <w:t xml:space="preserve"> </w:t>
                                </w:r>
                              </w:p>
                              <w:p w14:paraId="5B1BAD3A" w14:textId="5ADDED79" w:rsidR="00E02744" w:rsidRPr="00E02744" w:rsidRDefault="00EE318E" w:rsidP="00F3338D">
                                <w:pPr>
                                  <w:numPr>
                                    <w:ilvl w:val="0"/>
                                    <w:numId w:val="4"/>
                                  </w:numPr>
                                  <w:spacing w:after="0"/>
                                </w:pPr>
                                <w:r>
                                  <w:t>A</w:t>
                                </w:r>
                                <w:r w:rsidR="00D67B2E" w:rsidRPr="00D67B2E">
                                  <w:t>re facing bereavement</w:t>
                                </w:r>
                                <w:r w:rsidR="00D67B2E" w:rsidRPr="00D67B2E">
                                  <w:rPr>
                                    <w:b/>
                                  </w:rPr>
                                  <w:t xml:space="preserve">. </w:t>
                                </w:r>
                              </w:p>
                              <w:p w14:paraId="3EDB9317" w14:textId="0F2FAC3F" w:rsidR="00D67B2E" w:rsidRPr="00582E00" w:rsidRDefault="00ED2A3C" w:rsidP="00F3338D">
                                <w:pPr>
                                  <w:numPr>
                                    <w:ilvl w:val="1"/>
                                    <w:numId w:val="4"/>
                                  </w:numPr>
                                  <w:spacing w:after="0"/>
                                </w:pPr>
                                <w:hyperlink r:id="rId69">
                                  <w:r w:rsidR="00D67B2E" w:rsidRPr="00941BB0">
                                    <w:rPr>
                                      <w:rStyle w:val="Hyperlink"/>
                                      <w:b/>
                                      <w:color w:val="296D9D" w:themeColor="accent1" w:themeShade="BF"/>
                                    </w:rPr>
                                    <w:t>Karuna</w:t>
                                  </w:r>
                                </w:hyperlink>
                                <w:r w:rsidR="00D67B2E" w:rsidRPr="00D67B2E">
                                  <w:rPr>
                                    <w:b/>
                                  </w:rPr>
                                  <w:t xml:space="preserve"> has materials that may be helpful</w:t>
                                </w:r>
                              </w:p>
                              <w:p w14:paraId="32EF94F9" w14:textId="404BECFF" w:rsidR="00582E00" w:rsidRPr="00107D05" w:rsidRDefault="00582E00" w:rsidP="00582E00">
                                <w:pPr>
                                  <w:numPr>
                                    <w:ilvl w:val="0"/>
                                    <w:numId w:val="4"/>
                                  </w:numPr>
                                  <w:spacing w:after="0"/>
                                  <w:rPr>
                                    <w:bCs/>
                                  </w:rPr>
                                </w:pPr>
                                <w:r w:rsidRPr="00107D05">
                                  <w:rPr>
                                    <w:bCs/>
                                  </w:rPr>
                                  <w:t xml:space="preserve">Are at risk of </w:t>
                                </w:r>
                                <w:r w:rsidR="001E718C" w:rsidRPr="00107D05">
                                  <w:rPr>
                                    <w:bCs/>
                                  </w:rPr>
                                  <w:t>domestic</w:t>
                                </w:r>
                                <w:r w:rsidR="00724A27">
                                  <w:rPr>
                                    <w:bCs/>
                                  </w:rPr>
                                  <w:t xml:space="preserve"> or family</w:t>
                                </w:r>
                                <w:r w:rsidR="001E718C" w:rsidRPr="00107D05">
                                  <w:rPr>
                                    <w:bCs/>
                                  </w:rPr>
                                  <w:t xml:space="preserve"> violence</w:t>
                                </w:r>
                              </w:p>
                              <w:p w14:paraId="14548262" w14:textId="374DFF2E" w:rsidR="00B27392" w:rsidRPr="00FB536E" w:rsidRDefault="00D061DD" w:rsidP="00B27392">
                                <w:pPr>
                                  <w:numPr>
                                    <w:ilvl w:val="1"/>
                                    <w:numId w:val="4"/>
                                  </w:numPr>
                                  <w:spacing w:after="0"/>
                                  <w:rPr>
                                    <w:b/>
                                    <w:bCs/>
                                  </w:rPr>
                                </w:pPr>
                                <w:r w:rsidRPr="00FB536E">
                                  <w:rPr>
                                    <w:b/>
                                    <w:bCs/>
                                  </w:rPr>
                                  <w:t xml:space="preserve">See </w:t>
                                </w:r>
                                <w:r w:rsidR="00836A0A">
                                  <w:rPr>
                                    <w:b/>
                                    <w:bCs/>
                                  </w:rPr>
                                  <w:t xml:space="preserve"> </w:t>
                                </w:r>
                                <w:hyperlink r:id="rId70" w:history="1">
                                  <w:r w:rsidR="00836A0A" w:rsidRPr="00941BB0">
                                    <w:rPr>
                                      <w:rStyle w:val="Hyperlink"/>
                                      <w:b/>
                                      <w:bCs/>
                                      <w:color w:val="296D9D" w:themeColor="accent1" w:themeShade="BF"/>
                                    </w:rPr>
                                    <w:t>1800</w:t>
                                  </w:r>
                                  <w:r w:rsidR="00964F96" w:rsidRPr="00941BB0">
                                    <w:rPr>
                                      <w:rStyle w:val="Hyperlink"/>
                                      <w:b/>
                                      <w:bCs/>
                                      <w:color w:val="296D9D" w:themeColor="accent1" w:themeShade="BF"/>
                                    </w:rPr>
                                    <w:t xml:space="preserve"> </w:t>
                                  </w:r>
                                  <w:r w:rsidR="00401BB4" w:rsidRPr="00941BB0">
                                    <w:rPr>
                                      <w:rStyle w:val="Hyperlink"/>
                                      <w:b/>
                                      <w:bCs/>
                                      <w:color w:val="296D9D" w:themeColor="accent1" w:themeShade="BF"/>
                                    </w:rPr>
                                    <w:t>R</w:t>
                                  </w:r>
                                  <w:r w:rsidR="00836A0A" w:rsidRPr="00941BB0">
                                    <w:rPr>
                                      <w:rStyle w:val="Hyperlink"/>
                                      <w:b/>
                                      <w:bCs/>
                                      <w:color w:val="296D9D" w:themeColor="accent1" w:themeShade="BF"/>
                                    </w:rPr>
                                    <w:t>espect</w:t>
                                  </w:r>
                                  <w:r w:rsidR="00836A0A" w:rsidRPr="008E3F25">
                                    <w:rPr>
                                      <w:rStyle w:val="Hyperlink"/>
                                      <w:b/>
                                      <w:bCs/>
                                    </w:rPr>
                                    <w:t>.</w:t>
                                  </w:r>
                                </w:hyperlink>
                                <w:r w:rsidR="00043D6D">
                                  <w:rPr>
                                    <w:b/>
                                    <w:bCs/>
                                  </w:rPr>
                                  <w:t xml:space="preserve"> </w:t>
                                </w:r>
                                <w:r w:rsidR="00D62003">
                                  <w:rPr>
                                    <w:b/>
                                    <w:bCs/>
                                  </w:rPr>
                                  <w:t xml:space="preserve">for </w:t>
                                </w:r>
                                <w:r w:rsidR="008D2FC9">
                                  <w:rPr>
                                    <w:b/>
                                    <w:bCs/>
                                  </w:rPr>
                                  <w:t>counselling</w:t>
                                </w:r>
                                <w:r w:rsidR="00D62003">
                                  <w:rPr>
                                    <w:b/>
                                    <w:bCs/>
                                  </w:rPr>
                                  <w:t xml:space="preserve"> </w:t>
                                </w:r>
                                <w:r w:rsidR="00160D21">
                                  <w:rPr>
                                    <w:b/>
                                    <w:bCs/>
                                  </w:rPr>
                                  <w:t>(</w:t>
                                </w:r>
                                <w:r w:rsidRPr="00FB536E">
                                  <w:rPr>
                                    <w:b/>
                                    <w:bCs/>
                                  </w:rPr>
                                  <w:t>multilingual</w:t>
                                </w:r>
                                <w:r w:rsidR="00160D21">
                                  <w:rPr>
                                    <w:b/>
                                    <w:bCs/>
                                  </w:rPr>
                                  <w:t>)</w:t>
                                </w:r>
                              </w:p>
                              <w:p w14:paraId="1E541EA5" w14:textId="4C2A80CC" w:rsidR="00AA1EEA" w:rsidRPr="00210A0E" w:rsidRDefault="00ED2A3C" w:rsidP="00210A0E">
                                <w:pPr>
                                  <w:spacing w:before="100" w:after="0"/>
                                </w:pPr>
                              </w:p>
                            </w:sdtContent>
                          </w:sdt>
                          <w:p w14:paraId="1C286A0C" w14:textId="77777777" w:rsidR="00AA1EEA" w:rsidRPr="00AA1EEA" w:rsidRDefault="00AA1EEA" w:rsidP="00AA1EEA"/>
                        </w:txbxContent>
                      </v:textbox>
                      <w10:wrap type="square"/>
                    </v:shape>
                  </w:pict>
                </mc:Fallback>
              </mc:AlternateContent>
            </w:r>
            <w:r w:rsidR="00D9693B">
              <w:rPr>
                <w:noProof/>
                <w:lang w:val="en-AU" w:eastAsia="en-AU"/>
              </w:rPr>
              <mc:AlternateContent>
                <mc:Choice Requires="wps">
                  <w:drawing>
                    <wp:anchor distT="0" distB="0" distL="114300" distR="114300" simplePos="0" relativeHeight="251671552" behindDoc="0" locked="0" layoutInCell="1" allowOverlap="1" wp14:anchorId="1CAD46A9" wp14:editId="0F4A1161">
                      <wp:simplePos x="0" y="0"/>
                      <wp:positionH relativeFrom="column">
                        <wp:posOffset>0</wp:posOffset>
                      </wp:positionH>
                      <wp:positionV relativeFrom="paragraph">
                        <wp:posOffset>3746500</wp:posOffset>
                      </wp:positionV>
                      <wp:extent cx="4685665" cy="244475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665" cy="2444750"/>
                              </a:xfrm>
                              <a:prstGeom prst="rect">
                                <a:avLst/>
                              </a:prstGeom>
                              <a:noFill/>
                              <a:ln w="9525">
                                <a:noFill/>
                                <a:miter lim="800000"/>
                                <a:headEnd/>
                                <a:tailEnd/>
                              </a:ln>
                            </wps:spPr>
                            <wps:txbx>
                              <w:txbxContent>
                                <w:p w14:paraId="68781C53" w14:textId="4E6EB9F2" w:rsidR="00E243B1" w:rsidRPr="00941BB0" w:rsidRDefault="00FD5C8A" w:rsidP="00941BB0">
                                  <w:pPr>
                                    <w:pStyle w:val="Heading2"/>
                                    <w:spacing w:before="100"/>
                                    <w:rPr>
                                      <w:b/>
                                      <w:caps w:val="0"/>
                                    </w:rPr>
                                  </w:pPr>
                                  <w:r w:rsidRPr="00941BB0">
                                    <w:rPr>
                                      <w:b/>
                                      <w:caps w:val="0"/>
                                    </w:rPr>
                                    <w:t>LIVESTREAMING</w:t>
                                  </w:r>
                                </w:p>
                                <w:p w14:paraId="2BB3523F" w14:textId="701D13C3" w:rsidR="000F6DBC" w:rsidRDefault="00B31B4A" w:rsidP="00F3338D">
                                  <w:pPr>
                                    <w:pStyle w:val="ListParagraph"/>
                                    <w:numPr>
                                      <w:ilvl w:val="0"/>
                                      <w:numId w:val="6"/>
                                    </w:numPr>
                                  </w:pPr>
                                  <w:hyperlink r:id="rId71">
                                    <w:r w:rsidR="000F6DBC" w:rsidRPr="00941BB0">
                                      <w:rPr>
                                        <w:b/>
                                        <w:bCs/>
                                        <w:color w:val="296D9D" w:themeColor="accent1" w:themeShade="BF"/>
                                        <w:u w:val="single"/>
                                      </w:rPr>
                                      <w:t>Facebook Live</w:t>
                                    </w:r>
                                  </w:hyperlink>
                                  <w:r w:rsidR="000F6DBC">
                                    <w:t xml:space="preserve"> (ideal for reaching out to people with FB accounts e.g. longer Dharma talks and chanting). </w:t>
                                  </w:r>
                                  <w:r w:rsidR="00633283">
                                    <w:t xml:space="preserve">See </w:t>
                                  </w:r>
                                  <w:hyperlink r:id="rId72" w:history="1">
                                    <w:proofErr w:type="spellStart"/>
                                    <w:r w:rsidR="00736F3A" w:rsidRPr="00941BB0">
                                      <w:rPr>
                                        <w:b/>
                                        <w:bCs/>
                                        <w:color w:val="0563C1"/>
                                      </w:rPr>
                                      <w:t>facebook</w:t>
                                    </w:r>
                                    <w:proofErr w:type="spellEnd"/>
                                    <w:r w:rsidR="007422BF" w:rsidRPr="00941BB0">
                                      <w:rPr>
                                        <w:b/>
                                        <w:bCs/>
                                        <w:color w:val="0563C1"/>
                                      </w:rPr>
                                      <w:t xml:space="preserve"> Live</w:t>
                                    </w:r>
                                  </w:hyperlink>
                                  <w:r w:rsidR="00736F3A">
                                    <w:t xml:space="preserve"> </w:t>
                                  </w:r>
                                  <w:r w:rsidR="00E612DE">
                                    <w:t xml:space="preserve">or </w:t>
                                  </w:r>
                                  <w:hyperlink r:id="rId73">
                                    <w:proofErr w:type="spellStart"/>
                                    <w:r w:rsidR="000F6DBC" w:rsidRPr="00941BB0">
                                      <w:rPr>
                                        <w:b/>
                                        <w:bCs/>
                                        <w:color w:val="0563C1"/>
                                        <w:u w:val="single"/>
                                      </w:rPr>
                                      <w:t>Techsoup</w:t>
                                    </w:r>
                                    <w:proofErr w:type="spellEnd"/>
                                  </w:hyperlink>
                                  <w:r w:rsidR="000F6DBC">
                                    <w:t xml:space="preserve"> </w:t>
                                  </w:r>
                                  <w:r w:rsidR="00E612DE">
                                    <w:t xml:space="preserve">for </w:t>
                                  </w:r>
                                  <w:r w:rsidR="00EE6AF7">
                                    <w:t>support.</w:t>
                                  </w:r>
                                </w:p>
                                <w:p w14:paraId="32BD78A6" w14:textId="77777777" w:rsidR="006E19A8" w:rsidRDefault="00B31B4A" w:rsidP="00F3338D">
                                  <w:pPr>
                                    <w:pStyle w:val="ListParagraph"/>
                                    <w:numPr>
                                      <w:ilvl w:val="0"/>
                                      <w:numId w:val="6"/>
                                    </w:numPr>
                                  </w:pPr>
                                  <w:hyperlink r:id="rId74">
                                    <w:r w:rsidR="000F6DBC" w:rsidRPr="00941BB0">
                                      <w:rPr>
                                        <w:b/>
                                        <w:bCs/>
                                        <w:color w:val="0563C1"/>
                                        <w:u w:val="single"/>
                                      </w:rPr>
                                      <w:t>YouTube Live</w:t>
                                    </w:r>
                                  </w:hyperlink>
                                  <w:r w:rsidR="000F6DBC">
                                    <w:t xml:space="preserve"> (ideal for reaching out to a large number of people; will need at least 1,000 subscribers to stream to mobile devices)</w:t>
                                  </w:r>
                                </w:p>
                                <w:p w14:paraId="6CAF499E" w14:textId="09C69004" w:rsidR="00E243B1" w:rsidRPr="00AA1EEA" w:rsidRDefault="00B31B4A" w:rsidP="00F3338D">
                                  <w:pPr>
                                    <w:pStyle w:val="ListParagraph"/>
                                    <w:numPr>
                                      <w:ilvl w:val="0"/>
                                      <w:numId w:val="6"/>
                                    </w:numPr>
                                  </w:pPr>
                                  <w:hyperlink r:id="rId75">
                                    <w:r w:rsidR="000F6DBC" w:rsidRPr="00941BB0">
                                      <w:rPr>
                                        <w:b/>
                                        <w:bCs/>
                                        <w:color w:val="0563C1"/>
                                        <w:u w:val="single"/>
                                      </w:rPr>
                                      <w:t>Zoom</w:t>
                                    </w:r>
                                  </w:hyperlink>
                                  <w:r w:rsidR="000F6DBC">
                                    <w:t xml:space="preserve"> (</w:t>
                                  </w:r>
                                  <w:r w:rsidR="008331A9">
                                    <w:t>id</w:t>
                                  </w:r>
                                  <w:r w:rsidR="000F6DBC">
                                    <w:t>eal for meetings and interactive events) – has training videos</w:t>
                                  </w:r>
                                </w:p>
                              </w:txbxContent>
                            </wps:txbx>
                            <wps:bodyPr rot="0" vert="horz" wrap="square" lIns="182880" tIns="18288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D46A9" id="_x0000_s1034" type="#_x0000_t202" style="position:absolute;margin-left:0;margin-top:295pt;width:368.95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" filled="f" stroked="f">
                      <v:textbox inset="14.4pt,14.4pt">
                        <w:txbxContent>
                          <w:p w14:paraId="68781C53" w14:textId="4E6EB9F2" w:rsidR="00E243B1" w:rsidRPr="00941BB0" w:rsidRDefault="00FD5C8A" w:rsidP="00941BB0">
                            <w:pPr>
                              <w:pStyle w:val="Heading2"/>
                              <w:spacing w:before="100"/>
                              <w:rPr>
                                <w:b/>
                                <w:caps w:val="0"/>
                              </w:rPr>
                            </w:pPr>
                            <w:r w:rsidRPr="00941BB0">
                              <w:rPr>
                                <w:b/>
                                <w:caps w:val="0"/>
                              </w:rPr>
                              <w:t>LIVESTREAMING</w:t>
                            </w:r>
                          </w:p>
                          <w:p w14:paraId="2BB3523F" w14:textId="701D13C3" w:rsidR="000F6DBC" w:rsidRDefault="00ED2A3C" w:rsidP="00F3338D">
                            <w:pPr>
                              <w:pStyle w:val="ListParagraph"/>
                              <w:numPr>
                                <w:ilvl w:val="0"/>
                                <w:numId w:val="6"/>
                              </w:numPr>
                            </w:pPr>
                            <w:hyperlink r:id="rId76">
                              <w:r w:rsidR="000F6DBC" w:rsidRPr="00941BB0">
                                <w:rPr>
                                  <w:b/>
                                  <w:bCs/>
                                  <w:color w:val="296D9D" w:themeColor="accent1" w:themeShade="BF"/>
                                  <w:u w:val="single"/>
                                </w:rPr>
                                <w:t>Facebook Live</w:t>
                              </w:r>
                            </w:hyperlink>
                            <w:r w:rsidR="000F6DBC">
                              <w:t xml:space="preserve"> (ideal for reaching out to people with FB accounts e.g. longer Dharma talks and chanting). </w:t>
                            </w:r>
                            <w:r w:rsidR="00633283">
                              <w:t xml:space="preserve">See </w:t>
                            </w:r>
                            <w:hyperlink r:id="rId77" w:history="1">
                              <w:proofErr w:type="spellStart"/>
                              <w:r w:rsidR="00736F3A" w:rsidRPr="00941BB0">
                                <w:rPr>
                                  <w:b/>
                                  <w:bCs/>
                                  <w:color w:val="0563C1"/>
                                </w:rPr>
                                <w:t>facebook</w:t>
                              </w:r>
                              <w:proofErr w:type="spellEnd"/>
                              <w:r w:rsidR="007422BF" w:rsidRPr="00941BB0">
                                <w:rPr>
                                  <w:b/>
                                  <w:bCs/>
                                  <w:color w:val="0563C1"/>
                                </w:rPr>
                                <w:t xml:space="preserve"> Live</w:t>
                              </w:r>
                            </w:hyperlink>
                            <w:r w:rsidR="00736F3A">
                              <w:t xml:space="preserve"> </w:t>
                            </w:r>
                            <w:r w:rsidR="00E612DE">
                              <w:t xml:space="preserve">or </w:t>
                            </w:r>
                            <w:hyperlink r:id="rId78">
                              <w:proofErr w:type="spellStart"/>
                              <w:r w:rsidR="000F6DBC" w:rsidRPr="00941BB0">
                                <w:rPr>
                                  <w:b/>
                                  <w:bCs/>
                                  <w:color w:val="0563C1"/>
                                  <w:u w:val="single"/>
                                </w:rPr>
                                <w:t>Techsoup</w:t>
                              </w:r>
                              <w:proofErr w:type="spellEnd"/>
                            </w:hyperlink>
                            <w:r w:rsidR="000F6DBC">
                              <w:t xml:space="preserve"> </w:t>
                            </w:r>
                            <w:r w:rsidR="00E612DE">
                              <w:t xml:space="preserve">for </w:t>
                            </w:r>
                            <w:r w:rsidR="00EE6AF7">
                              <w:t>support.</w:t>
                            </w:r>
                          </w:p>
                          <w:p w14:paraId="32BD78A6" w14:textId="77777777" w:rsidR="006E19A8" w:rsidRDefault="00ED2A3C" w:rsidP="00F3338D">
                            <w:pPr>
                              <w:pStyle w:val="ListParagraph"/>
                              <w:numPr>
                                <w:ilvl w:val="0"/>
                                <w:numId w:val="6"/>
                              </w:numPr>
                            </w:pPr>
                            <w:hyperlink r:id="rId79">
                              <w:r w:rsidR="000F6DBC" w:rsidRPr="00941BB0">
                                <w:rPr>
                                  <w:b/>
                                  <w:bCs/>
                                  <w:color w:val="0563C1"/>
                                  <w:u w:val="single"/>
                                </w:rPr>
                                <w:t>YouTube Live</w:t>
                              </w:r>
                            </w:hyperlink>
                            <w:r w:rsidR="000F6DBC">
                              <w:t xml:space="preserve"> (ideal for reaching out to a large number of people; will need at least 1,000 subscribers to stream to mobile devices)</w:t>
                            </w:r>
                          </w:p>
                          <w:p w14:paraId="6CAF499E" w14:textId="09C69004" w:rsidR="00E243B1" w:rsidRPr="00AA1EEA" w:rsidRDefault="00ED2A3C" w:rsidP="00F3338D">
                            <w:pPr>
                              <w:pStyle w:val="ListParagraph"/>
                              <w:numPr>
                                <w:ilvl w:val="0"/>
                                <w:numId w:val="6"/>
                              </w:numPr>
                            </w:pPr>
                            <w:hyperlink r:id="rId80">
                              <w:r w:rsidR="000F6DBC" w:rsidRPr="00941BB0">
                                <w:rPr>
                                  <w:b/>
                                  <w:bCs/>
                                  <w:color w:val="0563C1"/>
                                  <w:u w:val="single"/>
                                </w:rPr>
                                <w:t>Zoom</w:t>
                              </w:r>
                            </w:hyperlink>
                            <w:r w:rsidR="000F6DBC">
                              <w:t xml:space="preserve"> (</w:t>
                            </w:r>
                            <w:r w:rsidR="008331A9">
                              <w:t>id</w:t>
                            </w:r>
                            <w:r w:rsidR="000F6DBC">
                              <w:t>eal for meetings and interactive events) – has training videos</w:t>
                            </w:r>
                          </w:p>
                        </w:txbxContent>
                      </v:textbox>
                      <w10:wrap type="square"/>
                    </v:shape>
                  </w:pict>
                </mc:Fallback>
              </mc:AlternateContent>
            </w:r>
            <w:r w:rsidR="00BC6E4C">
              <w:rPr>
                <w:noProof/>
                <w:lang w:val="en-AU" w:eastAsia="en-AU"/>
              </w:rPr>
              <w:drawing>
                <wp:anchor distT="0" distB="0" distL="114300" distR="114300" simplePos="0" relativeHeight="251670528" behindDoc="0" locked="0" layoutInCell="1" allowOverlap="1" wp14:anchorId="7C33229D" wp14:editId="2FD82401">
                  <wp:simplePos x="0" y="0"/>
                  <wp:positionH relativeFrom="margin">
                    <wp:posOffset>4812030</wp:posOffset>
                  </wp:positionH>
                  <wp:positionV relativeFrom="paragraph">
                    <wp:posOffset>4398887</wp:posOffset>
                  </wp:positionV>
                  <wp:extent cx="612775" cy="612775"/>
                  <wp:effectExtent l="0" t="0" r="0" b="0"/>
                  <wp:wrapSquare wrapText="bothSides"/>
                  <wp:docPr id="33" name="Picture 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confinder_icon-02_2515845.png"/>
                          <pic:cNvPicPr/>
                        </pic:nvPicPr>
                        <pic:blipFill>
                          <a:blip r:embed="rId81"/>
                          <a:stretch>
                            <a:fillRect/>
                          </a:stretch>
                        </pic:blipFill>
                        <pic:spPr>
                          <a:xfrm>
                            <a:off x="0" y="0"/>
                            <a:ext cx="612775" cy="612775"/>
                          </a:xfrm>
                          <a:prstGeom prst="rect">
                            <a:avLst/>
                          </a:prstGeom>
                        </pic:spPr>
                      </pic:pic>
                    </a:graphicData>
                  </a:graphic>
                  <wp14:sizeRelH relativeFrom="margin">
                    <wp14:pctWidth>0</wp14:pctWidth>
                  </wp14:sizeRelH>
                  <wp14:sizeRelV relativeFrom="margin">
                    <wp14:pctHeight>0</wp14:pctHeight>
                  </wp14:sizeRelV>
                </wp:anchor>
              </w:drawing>
            </w:r>
            <w:r w:rsidR="00BC6E4C">
              <w:rPr>
                <w:noProof/>
                <w:sz w:val="24"/>
                <w:lang w:val="en-AU" w:eastAsia="en-AU"/>
              </w:rPr>
              <w:drawing>
                <wp:anchor distT="0" distB="0" distL="114300" distR="114300" simplePos="0" relativeHeight="251668480" behindDoc="0" locked="0" layoutInCell="1" allowOverlap="1" wp14:anchorId="032DDD89" wp14:editId="16ADD687">
                  <wp:simplePos x="0" y="0"/>
                  <wp:positionH relativeFrom="column">
                    <wp:posOffset>5074098</wp:posOffset>
                  </wp:positionH>
                  <wp:positionV relativeFrom="paragraph">
                    <wp:posOffset>1424287</wp:posOffset>
                  </wp:positionV>
                  <wp:extent cx="967105" cy="967105"/>
                  <wp:effectExtent l="0" t="0" r="4445" b="4445"/>
                  <wp:wrapSquare wrapText="bothSides"/>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lp.png"/>
                          <pic:cNvPicPr/>
                        </pic:nvPicPr>
                        <pic:blipFill>
                          <a:blip r:embed="rId82"/>
                          <a:stretch>
                            <a:fillRect/>
                          </a:stretch>
                        </pic:blipFill>
                        <pic:spPr>
                          <a:xfrm>
                            <a:off x="0" y="0"/>
                            <a:ext cx="967105" cy="967105"/>
                          </a:xfrm>
                          <a:prstGeom prst="rect">
                            <a:avLst/>
                          </a:prstGeom>
                        </pic:spPr>
                      </pic:pic>
                    </a:graphicData>
                  </a:graphic>
                  <wp14:sizeRelH relativeFrom="margin">
                    <wp14:pctWidth>0</wp14:pctWidth>
                  </wp14:sizeRelH>
                  <wp14:sizeRelV relativeFrom="margin">
                    <wp14:pctHeight>0</wp14:pctHeight>
                  </wp14:sizeRelV>
                </wp:anchor>
              </w:drawing>
            </w:r>
            <w:r w:rsidR="0052636D">
              <w:rPr>
                <w:noProof/>
                <w:lang w:val="en-AU" w:eastAsia="en-AU"/>
              </w:rPr>
              <w:drawing>
                <wp:anchor distT="0" distB="0" distL="114300" distR="114300" simplePos="0" relativeHeight="251676672" behindDoc="0" locked="0" layoutInCell="1" allowOverlap="1" wp14:anchorId="0EE72CD1" wp14:editId="793F8750">
                  <wp:simplePos x="0" y="0"/>
                  <wp:positionH relativeFrom="margin">
                    <wp:posOffset>4976177</wp:posOffset>
                  </wp:positionH>
                  <wp:positionV relativeFrom="paragraph">
                    <wp:posOffset>5562918</wp:posOffset>
                  </wp:positionV>
                  <wp:extent cx="984885" cy="984885"/>
                  <wp:effectExtent l="0" t="0" r="5715" b="0"/>
                  <wp:wrapSquare wrapText="bothSides"/>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re.png"/>
                          <pic:cNvPicPr/>
                        </pic:nvPicPr>
                        <pic:blipFill>
                          <a:blip r:embed="rId83"/>
                          <a:stretch>
                            <a:fillRect/>
                          </a:stretch>
                        </pic:blipFill>
                        <pic:spPr>
                          <a:xfrm>
                            <a:off x="0" y="0"/>
                            <a:ext cx="984885" cy="984885"/>
                          </a:xfrm>
                          <a:prstGeom prst="rect">
                            <a:avLst/>
                          </a:prstGeom>
                        </pic:spPr>
                      </pic:pic>
                    </a:graphicData>
                  </a:graphic>
                  <wp14:sizeRelH relativeFrom="margin">
                    <wp14:pctWidth>0</wp14:pctWidth>
                  </wp14:sizeRelH>
                  <wp14:sizeRelV relativeFrom="margin">
                    <wp14:pctHeight>0</wp14:pctHeight>
                  </wp14:sizeRelV>
                </wp:anchor>
              </w:drawing>
            </w:r>
            <w:r w:rsidR="0052636D">
              <w:rPr>
                <w:noProof/>
                <w:lang w:val="en-AU" w:eastAsia="en-AU"/>
              </w:rPr>
              <w:drawing>
                <wp:anchor distT="0" distB="0" distL="114300" distR="114300" simplePos="0" relativeHeight="251672576" behindDoc="0" locked="0" layoutInCell="1" allowOverlap="1" wp14:anchorId="6D1A76E8" wp14:editId="2ED2EB60">
                  <wp:simplePos x="0" y="0"/>
                  <wp:positionH relativeFrom="margin">
                    <wp:posOffset>5562600</wp:posOffset>
                  </wp:positionH>
                  <wp:positionV relativeFrom="paragraph">
                    <wp:posOffset>4430077</wp:posOffset>
                  </wp:positionV>
                  <wp:extent cx="666750" cy="532130"/>
                  <wp:effectExtent l="0" t="0" r="0" b="1270"/>
                  <wp:wrapSquare wrapText="bothSides"/>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confinder_video-youtube_326601.png"/>
                          <pic:cNvPicPr/>
                        </pic:nvPicPr>
                        <pic:blipFill>
                          <a:blip r:embed="rId84">
                            <a:biLevel thresh="25000"/>
                            <a:alphaModFix amt="82000"/>
                          </a:blip>
                          <a:stretch>
                            <a:fillRect/>
                          </a:stretch>
                        </pic:blipFill>
                        <pic:spPr>
                          <a:xfrm>
                            <a:off x="0" y="0"/>
                            <a:ext cx="666750" cy="53213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E7C7DE0" w14:textId="610CAD4A" w:rsidR="00370DAF" w:rsidRDefault="00370DAF" w:rsidP="009E13A4">
      <w:pPr>
        <w:tabs>
          <w:tab w:val="left" w:pos="9573"/>
        </w:tabs>
      </w:pPr>
    </w:p>
    <w:p w14:paraId="262FF3ED" w14:textId="30F8F6D5" w:rsidR="00952023" w:rsidRDefault="00952023" w:rsidP="009E13A4">
      <w:pPr>
        <w:tabs>
          <w:tab w:val="left" w:pos="9573"/>
        </w:tabs>
      </w:pPr>
    </w:p>
    <w:p w14:paraId="243F9E53" w14:textId="3A08D3FF" w:rsidR="00952023" w:rsidRDefault="00952023" w:rsidP="009E13A4">
      <w:pPr>
        <w:tabs>
          <w:tab w:val="left" w:pos="9573"/>
        </w:tabs>
      </w:pPr>
    </w:p>
    <w:p w14:paraId="02224859" w14:textId="417A8DF8" w:rsidR="00952023" w:rsidRDefault="00952023" w:rsidP="009E13A4">
      <w:pPr>
        <w:tabs>
          <w:tab w:val="left" w:pos="9573"/>
        </w:tabs>
      </w:pPr>
    </w:p>
    <w:p w14:paraId="4D4A5DC0" w14:textId="13F21E38" w:rsidR="00D6226B" w:rsidRDefault="00D6226B" w:rsidP="009E13A4">
      <w:pPr>
        <w:tabs>
          <w:tab w:val="left" w:pos="9573"/>
        </w:tabs>
      </w:pPr>
    </w:p>
    <w:p w14:paraId="20E52F26" w14:textId="56E9EBCD" w:rsidR="00D6226B" w:rsidRDefault="00D6226B" w:rsidP="009E13A4">
      <w:pPr>
        <w:tabs>
          <w:tab w:val="left" w:pos="9573"/>
        </w:tabs>
      </w:pPr>
    </w:p>
    <w:p w14:paraId="477CD065" w14:textId="1A537B73" w:rsidR="00D6226B" w:rsidRDefault="00D6226B" w:rsidP="009E13A4">
      <w:pPr>
        <w:tabs>
          <w:tab w:val="left" w:pos="9573"/>
        </w:tabs>
      </w:pPr>
    </w:p>
    <w:p w14:paraId="0FB3AC91" w14:textId="7AEFFC95" w:rsidR="00D6226B" w:rsidRDefault="00D6226B" w:rsidP="009E13A4">
      <w:pPr>
        <w:tabs>
          <w:tab w:val="left" w:pos="9573"/>
        </w:tabs>
      </w:pPr>
    </w:p>
    <w:p w14:paraId="0D1B6F30" w14:textId="6A49B515" w:rsidR="00D6226B" w:rsidRDefault="0052636D" w:rsidP="009E13A4">
      <w:pPr>
        <w:tabs>
          <w:tab w:val="left" w:pos="9573"/>
        </w:tabs>
      </w:pPr>
      <w:r>
        <w:rPr>
          <w:noProof/>
          <w:lang w:val="en-AU" w:eastAsia="en-AU"/>
        </w:rPr>
        <w:lastRenderedPageBreak/>
        <mc:AlternateContent>
          <mc:Choice Requires="wps">
            <w:drawing>
              <wp:anchor distT="0" distB="0" distL="114300" distR="114300" simplePos="0" relativeHeight="251674624" behindDoc="0" locked="0" layoutInCell="1" allowOverlap="1" wp14:anchorId="51E722FB" wp14:editId="7B8F44E9">
                <wp:simplePos x="0" y="0"/>
                <wp:positionH relativeFrom="margin">
                  <wp:posOffset>0</wp:posOffset>
                </wp:positionH>
                <wp:positionV relativeFrom="paragraph">
                  <wp:posOffset>-421005</wp:posOffset>
                </wp:positionV>
                <wp:extent cx="5579918" cy="2552700"/>
                <wp:effectExtent l="0" t="0" r="1905" b="0"/>
                <wp:wrapNone/>
                <wp:docPr id="36" name="Text Box 36"/>
                <wp:cNvGraphicFramePr/>
                <a:graphic xmlns:a="http://schemas.openxmlformats.org/drawingml/2006/main">
                  <a:graphicData uri="http://schemas.microsoft.com/office/word/2010/wordprocessingShape">
                    <wps:wsp>
                      <wps:cNvSpPr txBox="1"/>
                      <wps:spPr>
                        <a:xfrm>
                          <a:off x="0" y="0"/>
                          <a:ext cx="5579918" cy="2552700"/>
                        </a:xfrm>
                        <a:prstGeom prst="rect">
                          <a:avLst/>
                        </a:prstGeom>
                        <a:solidFill>
                          <a:schemeClr val="lt1"/>
                        </a:solidFill>
                        <a:ln w="6350">
                          <a:noFill/>
                        </a:ln>
                      </wps:spPr>
                      <wps:txbx>
                        <w:txbxContent>
                          <w:p w14:paraId="2E19484B" w14:textId="4F9CE7C3" w:rsidR="00084C3A" w:rsidRPr="00941BB0" w:rsidRDefault="00084C3A" w:rsidP="006C1A6E">
                            <w:pPr>
                              <w:rPr>
                                <w:rFonts w:eastAsiaTheme="majorEastAsia" w:cstheme="majorBidi"/>
                                <w:b/>
                                <w:color w:val="296D9D" w:themeColor="accent1" w:themeShade="BF"/>
                                <w:sz w:val="28"/>
                                <w:szCs w:val="26"/>
                              </w:rPr>
                            </w:pPr>
                            <w:r w:rsidRPr="00941BB0">
                              <w:rPr>
                                <w:rFonts w:eastAsiaTheme="majorEastAsia" w:cstheme="majorBidi"/>
                                <w:b/>
                                <w:color w:val="296D9D" w:themeColor="accent1" w:themeShade="BF"/>
                                <w:sz w:val="28"/>
                                <w:szCs w:val="26"/>
                              </w:rPr>
                              <w:t>EMOTIONAL AND MENTAL HEALTH</w:t>
                            </w:r>
                          </w:p>
                          <w:p w14:paraId="2E725DC9" w14:textId="51740B77" w:rsidR="006C1A6E" w:rsidRPr="006C1A6E" w:rsidRDefault="006C1A6E" w:rsidP="006C1A6E">
                            <w:pPr>
                              <w:rPr>
                                <w:rFonts w:cstheme="minorHAnsi"/>
                              </w:rPr>
                            </w:pPr>
                            <w:r w:rsidRPr="006C1A6E">
                              <w:rPr>
                                <w:rFonts w:cstheme="minorHAnsi"/>
                              </w:rPr>
                              <w:t>Look out for each other, and use outside resources if you need them.</w:t>
                            </w:r>
                          </w:p>
                          <w:p w14:paraId="7484B6B1" w14:textId="1A5C487F" w:rsidR="006C1A6E" w:rsidRPr="006C1A6E" w:rsidRDefault="006C1A6E" w:rsidP="006C1A6E">
                            <w:pPr>
                              <w:pStyle w:val="ListParagraph"/>
                              <w:numPr>
                                <w:ilvl w:val="0"/>
                                <w:numId w:val="9"/>
                              </w:numPr>
                              <w:rPr>
                                <w:rFonts w:cstheme="minorHAnsi"/>
                              </w:rPr>
                            </w:pPr>
                            <w:r w:rsidRPr="006C1A6E">
                              <w:rPr>
                                <w:rFonts w:cstheme="minorHAnsi"/>
                              </w:rPr>
                              <w:t>Your GP can provide front line mental health care and refer to other services.</w:t>
                            </w:r>
                          </w:p>
                          <w:p w14:paraId="226199DE" w14:textId="6155FDFC" w:rsidR="006C1A6E" w:rsidRPr="006C1A6E" w:rsidRDefault="006C1A6E" w:rsidP="006C1A6E">
                            <w:pPr>
                              <w:pStyle w:val="ListParagraph"/>
                              <w:numPr>
                                <w:ilvl w:val="0"/>
                                <w:numId w:val="9"/>
                              </w:numPr>
                              <w:rPr>
                                <w:rFonts w:cstheme="minorHAnsi"/>
                              </w:rPr>
                            </w:pPr>
                            <w:r w:rsidRPr="006C1A6E">
                              <w:rPr>
                                <w:rFonts w:cstheme="minorHAnsi"/>
                              </w:rPr>
                              <w:t xml:space="preserve">Lifeline offers telephone counselling 24 hours a day. </w:t>
                            </w:r>
                            <w:r w:rsidRPr="001B3740">
                              <w:rPr>
                                <w:rFonts w:cstheme="minorHAnsi"/>
                                <w:b/>
                                <w:bCs/>
                              </w:rPr>
                              <w:t>Call 13 11 14.</w:t>
                            </w:r>
                          </w:p>
                          <w:p w14:paraId="4A30A0E6" w14:textId="7800CB04" w:rsidR="00D6226B" w:rsidRPr="006C1A6E" w:rsidRDefault="006C1A6E" w:rsidP="006C1A6E">
                            <w:pPr>
                              <w:pStyle w:val="ListParagraph"/>
                              <w:numPr>
                                <w:ilvl w:val="0"/>
                                <w:numId w:val="9"/>
                              </w:numPr>
                              <w:rPr>
                                <w:rFonts w:cstheme="minorHAnsi"/>
                              </w:rPr>
                            </w:pPr>
                            <w:r w:rsidRPr="00CC4564">
                              <w:rPr>
                                <w:rFonts w:cstheme="minorHAnsi"/>
                              </w:rPr>
                              <w:t xml:space="preserve">Go to the </w:t>
                            </w:r>
                            <w:hyperlink r:id="rId85" w:history="1">
                              <w:r w:rsidR="00EF1311" w:rsidRPr="00CC4564">
                                <w:rPr>
                                  <w:rStyle w:val="Hyperlink"/>
                                  <w:rFonts w:cstheme="minorHAnsi"/>
                                  <w:b/>
                                  <w:bCs/>
                                  <w:color w:val="296D9D" w:themeColor="accent1" w:themeShade="BF"/>
                                </w:rPr>
                                <w:t>C</w:t>
                              </w:r>
                              <w:r w:rsidR="00197D47" w:rsidRPr="00CC4564">
                                <w:rPr>
                                  <w:rStyle w:val="Hyperlink"/>
                                  <w:rFonts w:cstheme="minorHAnsi"/>
                                  <w:b/>
                                  <w:bCs/>
                                  <w:color w:val="296D9D" w:themeColor="accent1" w:themeShade="BF"/>
                                </w:rPr>
                                <w:t>ommonwealth</w:t>
                              </w:r>
                            </w:hyperlink>
                            <w:r w:rsidR="00EF1311" w:rsidRPr="00CC4564">
                              <w:rPr>
                                <w:rFonts w:cstheme="minorHAnsi"/>
                                <w:b/>
                                <w:bCs/>
                              </w:rPr>
                              <w:t xml:space="preserve"> </w:t>
                            </w:r>
                            <w:r w:rsidR="00197D47" w:rsidRPr="00CC4564">
                              <w:rPr>
                                <w:rFonts w:cstheme="minorHAnsi"/>
                              </w:rPr>
                              <w:t xml:space="preserve">and </w:t>
                            </w:r>
                            <w:hyperlink r:id="rId86" w:history="1">
                              <w:r w:rsidR="000408EE">
                                <w:rPr>
                                  <w:rStyle w:val="Hyperlink"/>
                                  <w:rFonts w:cstheme="minorHAnsi"/>
                                  <w:b/>
                                  <w:bCs/>
                                  <w:color w:val="296D9D" w:themeColor="accent1" w:themeShade="BF"/>
                                </w:rPr>
                                <w:t>DHHS</w:t>
                              </w:r>
                            </w:hyperlink>
                            <w:r w:rsidR="00B1472A" w:rsidRPr="00CC4564">
                              <w:rPr>
                                <w:rFonts w:cstheme="minorHAnsi"/>
                                <w:b/>
                                <w:bCs/>
                              </w:rPr>
                              <w:t xml:space="preserve"> </w:t>
                            </w:r>
                            <w:r w:rsidR="00B67E9E" w:rsidRPr="00CC4564">
                              <w:rPr>
                                <w:rFonts w:cstheme="minorHAnsi"/>
                              </w:rPr>
                              <w:t xml:space="preserve">websites for </w:t>
                            </w:r>
                            <w:r w:rsidRPr="00CC4564">
                              <w:rPr>
                                <w:rFonts w:cstheme="minorHAnsi"/>
                              </w:rPr>
                              <w:t>information about other mental health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722FB" id="Text Box 36" o:spid="_x0000_s1035" type="#_x0000_t202" style="position:absolute;margin-left:0;margin-top:-33.15pt;width:439.35pt;height:20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" fillcolor="white [3201]" stroked="f" strokeweight=".5pt">
                <v:textbox>
                  <w:txbxContent>
                    <w:p w14:paraId="2E19484B" w14:textId="4F9CE7C3" w:rsidR="00084C3A" w:rsidRPr="00941BB0" w:rsidRDefault="00084C3A" w:rsidP="006C1A6E">
                      <w:pPr>
                        <w:rPr>
                          <w:rFonts w:eastAsiaTheme="majorEastAsia" w:cstheme="majorBidi"/>
                          <w:b/>
                          <w:color w:val="296D9D" w:themeColor="accent1" w:themeShade="BF"/>
                          <w:sz w:val="28"/>
                          <w:szCs w:val="26"/>
                        </w:rPr>
                      </w:pPr>
                      <w:r w:rsidRPr="00941BB0">
                        <w:rPr>
                          <w:rFonts w:eastAsiaTheme="majorEastAsia" w:cstheme="majorBidi"/>
                          <w:b/>
                          <w:color w:val="296D9D" w:themeColor="accent1" w:themeShade="BF"/>
                          <w:sz w:val="28"/>
                          <w:szCs w:val="26"/>
                        </w:rPr>
                        <w:t>EMOTIONAL AND MENTAL HEALTH</w:t>
                      </w:r>
                    </w:p>
                    <w:p w14:paraId="2E725DC9" w14:textId="51740B77" w:rsidR="006C1A6E" w:rsidRPr="006C1A6E" w:rsidRDefault="006C1A6E" w:rsidP="006C1A6E">
                      <w:pPr>
                        <w:rPr>
                          <w:rFonts w:cstheme="minorHAnsi"/>
                        </w:rPr>
                      </w:pPr>
                      <w:r w:rsidRPr="006C1A6E">
                        <w:rPr>
                          <w:rFonts w:cstheme="minorHAnsi"/>
                        </w:rPr>
                        <w:t>Look out for each other, and use outside resources if you need them.</w:t>
                      </w:r>
                    </w:p>
                    <w:p w14:paraId="7484B6B1" w14:textId="1A5C487F" w:rsidR="006C1A6E" w:rsidRPr="006C1A6E" w:rsidRDefault="006C1A6E" w:rsidP="006C1A6E">
                      <w:pPr>
                        <w:pStyle w:val="ListParagraph"/>
                        <w:numPr>
                          <w:ilvl w:val="0"/>
                          <w:numId w:val="9"/>
                        </w:numPr>
                        <w:rPr>
                          <w:rFonts w:cstheme="minorHAnsi"/>
                        </w:rPr>
                      </w:pPr>
                      <w:r w:rsidRPr="006C1A6E">
                        <w:rPr>
                          <w:rFonts w:cstheme="minorHAnsi"/>
                        </w:rPr>
                        <w:t>Your GP can provide front line mental health care and refer to other services.</w:t>
                      </w:r>
                    </w:p>
                    <w:p w14:paraId="226199DE" w14:textId="6155FDFC" w:rsidR="006C1A6E" w:rsidRPr="006C1A6E" w:rsidRDefault="006C1A6E" w:rsidP="006C1A6E">
                      <w:pPr>
                        <w:pStyle w:val="ListParagraph"/>
                        <w:numPr>
                          <w:ilvl w:val="0"/>
                          <w:numId w:val="9"/>
                        </w:numPr>
                        <w:rPr>
                          <w:rFonts w:cstheme="minorHAnsi"/>
                        </w:rPr>
                      </w:pPr>
                      <w:r w:rsidRPr="006C1A6E">
                        <w:rPr>
                          <w:rFonts w:cstheme="minorHAnsi"/>
                        </w:rPr>
                        <w:t xml:space="preserve">Lifeline offers telephone counselling 24 hours a day. </w:t>
                      </w:r>
                      <w:r w:rsidRPr="001B3740">
                        <w:rPr>
                          <w:rFonts w:cstheme="minorHAnsi"/>
                          <w:b/>
                          <w:bCs/>
                        </w:rPr>
                        <w:t>Call 13 11 14.</w:t>
                      </w:r>
                    </w:p>
                    <w:p w14:paraId="4A30A0E6" w14:textId="7800CB04" w:rsidR="00D6226B" w:rsidRPr="006C1A6E" w:rsidRDefault="006C1A6E" w:rsidP="006C1A6E">
                      <w:pPr>
                        <w:pStyle w:val="ListParagraph"/>
                        <w:numPr>
                          <w:ilvl w:val="0"/>
                          <w:numId w:val="9"/>
                        </w:numPr>
                        <w:rPr>
                          <w:rFonts w:cstheme="minorHAnsi"/>
                        </w:rPr>
                      </w:pPr>
                      <w:r w:rsidRPr="00CC4564">
                        <w:rPr>
                          <w:rFonts w:cstheme="minorHAnsi"/>
                        </w:rPr>
                        <w:t xml:space="preserve">Go to the </w:t>
                      </w:r>
                      <w:hyperlink r:id="rId87" w:history="1">
                        <w:r w:rsidR="00EF1311" w:rsidRPr="00CC4564">
                          <w:rPr>
                            <w:rStyle w:val="Hyperlink"/>
                            <w:rFonts w:cstheme="minorHAnsi"/>
                            <w:b/>
                            <w:bCs/>
                            <w:color w:val="296D9D" w:themeColor="accent1" w:themeShade="BF"/>
                          </w:rPr>
                          <w:t>C</w:t>
                        </w:r>
                        <w:r w:rsidR="00197D47" w:rsidRPr="00CC4564">
                          <w:rPr>
                            <w:rStyle w:val="Hyperlink"/>
                            <w:rFonts w:cstheme="minorHAnsi"/>
                            <w:b/>
                            <w:bCs/>
                            <w:color w:val="296D9D" w:themeColor="accent1" w:themeShade="BF"/>
                          </w:rPr>
                          <w:t>ommonwealth</w:t>
                        </w:r>
                      </w:hyperlink>
                      <w:r w:rsidR="00EF1311" w:rsidRPr="00CC4564">
                        <w:rPr>
                          <w:rFonts w:cstheme="minorHAnsi"/>
                          <w:b/>
                          <w:bCs/>
                        </w:rPr>
                        <w:t xml:space="preserve"> </w:t>
                      </w:r>
                      <w:r w:rsidR="00197D47" w:rsidRPr="00CC4564">
                        <w:rPr>
                          <w:rFonts w:cstheme="minorHAnsi"/>
                        </w:rPr>
                        <w:t xml:space="preserve">and </w:t>
                      </w:r>
                      <w:hyperlink r:id="rId88" w:history="1">
                        <w:r w:rsidR="000408EE">
                          <w:rPr>
                            <w:rStyle w:val="Hyperlink"/>
                            <w:rFonts w:cstheme="minorHAnsi"/>
                            <w:b/>
                            <w:bCs/>
                            <w:color w:val="296D9D" w:themeColor="accent1" w:themeShade="BF"/>
                          </w:rPr>
                          <w:t>DHHS</w:t>
                        </w:r>
                      </w:hyperlink>
                      <w:r w:rsidR="00B1472A" w:rsidRPr="00CC4564">
                        <w:rPr>
                          <w:rFonts w:cstheme="minorHAnsi"/>
                          <w:b/>
                          <w:bCs/>
                        </w:rPr>
                        <w:t xml:space="preserve"> </w:t>
                      </w:r>
                      <w:r w:rsidR="00B67E9E" w:rsidRPr="00CC4564">
                        <w:rPr>
                          <w:rFonts w:cstheme="minorHAnsi"/>
                        </w:rPr>
                        <w:t xml:space="preserve">websites for </w:t>
                      </w:r>
                      <w:r w:rsidRPr="00CC4564">
                        <w:rPr>
                          <w:rFonts w:cstheme="minorHAnsi"/>
                        </w:rPr>
                        <w:t>information about other mental health services.</w:t>
                      </w:r>
                    </w:p>
                  </w:txbxContent>
                </v:textbox>
                <w10:wrap anchorx="margin"/>
              </v:shape>
            </w:pict>
          </mc:Fallback>
        </mc:AlternateContent>
      </w:r>
    </w:p>
    <w:p w14:paraId="503EB072" w14:textId="16019E06" w:rsidR="00D6226B" w:rsidRDefault="00CC4564" w:rsidP="009E13A4">
      <w:pPr>
        <w:tabs>
          <w:tab w:val="left" w:pos="9573"/>
        </w:tabs>
      </w:pPr>
      <w:r>
        <w:rPr>
          <w:noProof/>
          <w:lang w:val="en-AU" w:eastAsia="en-AU"/>
        </w:rPr>
        <w:drawing>
          <wp:anchor distT="0" distB="0" distL="114300" distR="114300" simplePos="0" relativeHeight="251675648" behindDoc="0" locked="0" layoutInCell="1" allowOverlap="1" wp14:anchorId="2B9A9945" wp14:editId="1E140539">
            <wp:simplePos x="0" y="0"/>
            <wp:positionH relativeFrom="margin">
              <wp:posOffset>5583555</wp:posOffset>
            </wp:positionH>
            <wp:positionV relativeFrom="paragraph">
              <wp:posOffset>127635</wp:posOffset>
            </wp:positionV>
            <wp:extent cx="808355" cy="808355"/>
            <wp:effectExtent l="0" t="0" r="0" b="0"/>
            <wp:wrapSquare wrapText="bothSides"/>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ntal-health.png"/>
                    <pic:cNvPicPr/>
                  </pic:nvPicPr>
                  <pic:blipFill>
                    <a:blip r:embed="rId89"/>
                    <a:stretch>
                      <a:fillRect/>
                    </a:stretch>
                  </pic:blipFill>
                  <pic:spPr>
                    <a:xfrm>
                      <a:off x="0" y="0"/>
                      <a:ext cx="808355" cy="808355"/>
                    </a:xfrm>
                    <a:prstGeom prst="rect">
                      <a:avLst/>
                    </a:prstGeom>
                  </pic:spPr>
                </pic:pic>
              </a:graphicData>
            </a:graphic>
            <wp14:sizeRelH relativeFrom="margin">
              <wp14:pctWidth>0</wp14:pctWidth>
            </wp14:sizeRelH>
            <wp14:sizeRelV relativeFrom="margin">
              <wp14:pctHeight>0</wp14:pctHeight>
            </wp14:sizeRelV>
          </wp:anchor>
        </w:drawing>
      </w:r>
    </w:p>
    <w:p w14:paraId="3979C4DA" w14:textId="3C54A318" w:rsidR="001B3740" w:rsidRPr="001B3740" w:rsidRDefault="001B3740" w:rsidP="001B3740"/>
    <w:p w14:paraId="7CEF7398" w14:textId="0EDBE897" w:rsidR="001B3740" w:rsidRPr="001B3740" w:rsidRDefault="001B3740" w:rsidP="001B3740"/>
    <w:p w14:paraId="75604207" w14:textId="5AB9E03B" w:rsidR="001B3740" w:rsidRPr="001B3740" w:rsidRDefault="004C6F3C" w:rsidP="001B3740">
      <w:r>
        <w:rPr>
          <w:noProof/>
          <w:lang w:val="en-AU" w:eastAsia="en-AU"/>
        </w:rPr>
        <mc:AlternateContent>
          <mc:Choice Requires="wps">
            <w:drawing>
              <wp:anchor distT="0" distB="0" distL="114300" distR="114300" simplePos="0" relativeHeight="251677696" behindDoc="0" locked="0" layoutInCell="1" allowOverlap="1" wp14:anchorId="1CDF75EA" wp14:editId="505E7396">
                <wp:simplePos x="0" y="0"/>
                <wp:positionH relativeFrom="column">
                  <wp:posOffset>-38100</wp:posOffset>
                </wp:positionH>
                <wp:positionV relativeFrom="paragraph">
                  <wp:posOffset>301625</wp:posOffset>
                </wp:positionV>
                <wp:extent cx="6233795" cy="77533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233795" cy="7753350"/>
                        </a:xfrm>
                        <a:prstGeom prst="rect">
                          <a:avLst/>
                        </a:prstGeom>
                        <a:solidFill>
                          <a:schemeClr val="lt1"/>
                        </a:solidFill>
                        <a:ln w="6350">
                          <a:noFill/>
                        </a:ln>
                      </wps:spPr>
                      <wps:txbx>
                        <w:txbxContent>
                          <w:p w14:paraId="3900FA27" w14:textId="77777777" w:rsidR="00361366" w:rsidRPr="001B3740" w:rsidRDefault="00361366" w:rsidP="00361366">
                            <w:pPr>
                              <w:rPr>
                                <w:b/>
                                <w:bCs/>
                                <w:iCs/>
                                <w14:textOutline w14:w="9525" w14:cap="rnd" w14:cmpd="sng" w14:algn="ctr">
                                  <w14:noFill/>
                                  <w14:prstDash w14:val="solid"/>
                                  <w14:bevel/>
                                </w14:textOutline>
                              </w:rPr>
                            </w:pPr>
                            <w:r w:rsidRPr="001B3740">
                              <w:rPr>
                                <w:b/>
                                <w:bCs/>
                                <w:iCs/>
                                <w14:textOutline w14:w="9525" w14:cap="rnd" w14:cmpd="sng" w14:algn="ctr">
                                  <w14:noFill/>
                                  <w14:prstDash w14:val="solid"/>
                                  <w14:bevel/>
                                </w14:textOutline>
                              </w:rPr>
                              <w:t>These are the full links for the web sites given above.</w:t>
                            </w:r>
                          </w:p>
                          <w:tbl>
                            <w:tblPr>
                              <w:tblStyle w:val="PlainTable1"/>
                              <w:tblW w:w="9493" w:type="dxa"/>
                              <w:tblLayout w:type="fixed"/>
                              <w:tblLook w:val="0420" w:firstRow="1" w:lastRow="0" w:firstColumn="0" w:lastColumn="0" w:noHBand="0" w:noVBand="1"/>
                            </w:tblPr>
                            <w:tblGrid>
                              <w:gridCol w:w="3114"/>
                              <w:gridCol w:w="6379"/>
                            </w:tblGrid>
                            <w:tr w:rsidR="009A4D73" w:rsidRPr="009A4D73" w14:paraId="7FEA2916" w14:textId="77777777" w:rsidTr="004C6F3C">
                              <w:trPr>
                                <w:cnfStyle w:val="100000000000" w:firstRow="1" w:lastRow="0" w:firstColumn="0" w:lastColumn="0" w:oddVBand="0" w:evenVBand="0" w:oddHBand="0" w:evenHBand="0" w:firstRowFirstColumn="0" w:firstRowLastColumn="0" w:lastRowFirstColumn="0" w:lastRowLastColumn="0"/>
                              </w:trPr>
                              <w:tc>
                                <w:tcPr>
                                  <w:tcW w:w="3114" w:type="dxa"/>
                                </w:tcPr>
                                <w:p w14:paraId="758971CC" w14:textId="77777777" w:rsidR="00361366" w:rsidRPr="008F74CD" w:rsidRDefault="00B31B4A" w:rsidP="00361366">
                                  <w:pPr>
                                    <w:spacing w:after="160" w:line="259" w:lineRule="auto"/>
                                    <w:rPr>
                                      <w:b w:val="0"/>
                                      <w:bCs w:val="0"/>
                                      <w:sz w:val="14"/>
                                      <w:szCs w:val="14"/>
                                      <w14:textOutline w14:w="9525" w14:cap="rnd" w14:cmpd="sng" w14:algn="ctr">
                                        <w14:noFill/>
                                        <w14:prstDash w14:val="solid"/>
                                        <w14:bevel/>
                                      </w14:textOutline>
                                    </w:rPr>
                                  </w:pPr>
                                  <w:hyperlink r:id="rId90">
                                    <w:r w:rsidR="00361366" w:rsidRPr="008F74CD">
                                      <w:rPr>
                                        <w:b w:val="0"/>
                                        <w:bCs w:val="0"/>
                                        <w:color w:val="0563C1"/>
                                        <w:sz w:val="14"/>
                                        <w:szCs w:val="14"/>
                                        <w:u w:val="single"/>
                                        <w14:textOutline w14:w="9525" w14:cap="rnd" w14:cmpd="sng" w14:algn="ctr">
                                          <w14:noFill/>
                                          <w14:prstDash w14:val="solid"/>
                                          <w14:bevel/>
                                        </w14:textOutline>
                                      </w:rPr>
                                      <w:t>Australian government</w:t>
                                    </w:r>
                                  </w:hyperlink>
                                </w:p>
                              </w:tc>
                              <w:tc>
                                <w:tcPr>
                                  <w:tcW w:w="6379" w:type="dxa"/>
                                </w:tcPr>
                                <w:p w14:paraId="34DF91D3" w14:textId="77777777" w:rsidR="00361366" w:rsidRPr="008F74CD" w:rsidRDefault="00B31B4A" w:rsidP="00361366">
                                  <w:pPr>
                                    <w:spacing w:after="160" w:line="259" w:lineRule="auto"/>
                                    <w:rPr>
                                      <w:b w:val="0"/>
                                      <w:bCs w:val="0"/>
                                      <w:color w:val="296D9D" w:themeColor="accent1" w:themeShade="BF"/>
                                      <w:sz w:val="14"/>
                                      <w:szCs w:val="14"/>
                                      <w14:textOutline w14:w="9525" w14:cap="rnd" w14:cmpd="sng" w14:algn="ctr">
                                        <w14:noFill/>
                                        <w14:prstDash w14:val="solid"/>
                                        <w14:bevel/>
                                      </w14:textOutline>
                                    </w:rPr>
                                  </w:pPr>
                                  <w:hyperlink r:id="rId91">
                                    <w:r w:rsidR="00361366" w:rsidRPr="008F74CD">
                                      <w:rPr>
                                        <w:b w:val="0"/>
                                        <w:bCs w:val="0"/>
                                        <w:color w:val="296D9D" w:themeColor="accent1" w:themeShade="BF"/>
                                        <w:sz w:val="14"/>
                                        <w:szCs w:val="14"/>
                                        <w:u w:val="single"/>
                                        <w14:textOutline w14:w="9525" w14:cap="rnd" w14:cmpd="sng" w14:algn="ctr">
                                          <w14:noFill/>
                                          <w14:prstDash w14:val="solid"/>
                                          <w14:bevel/>
                                        </w14:textOutline>
                                      </w:rPr>
                                      <w:t>https://www.australia.gov.au/</w:t>
                                    </w:r>
                                  </w:hyperlink>
                                  <w:r w:rsidR="00361366" w:rsidRPr="008F74CD">
                                    <w:rPr>
                                      <w:b w:val="0"/>
                                      <w:bCs w:val="0"/>
                                      <w:color w:val="296D9D" w:themeColor="accent1" w:themeShade="BF"/>
                                      <w:sz w:val="14"/>
                                      <w:szCs w:val="14"/>
                                      <w14:textOutline w14:w="9525" w14:cap="rnd" w14:cmpd="sng" w14:algn="ctr">
                                        <w14:noFill/>
                                        <w14:prstDash w14:val="solid"/>
                                        <w14:bevel/>
                                      </w14:textOutline>
                                    </w:rPr>
                                    <w:t xml:space="preserve"> </w:t>
                                  </w:r>
                                </w:p>
                              </w:tc>
                            </w:tr>
                            <w:tr w:rsidR="009A4D73" w:rsidRPr="009A4D73" w14:paraId="30393089"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55371E3D" w14:textId="1287887E"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92">
                                    <w:r w:rsidR="0034664F">
                                      <w:rPr>
                                        <w:color w:val="0563C1"/>
                                        <w:sz w:val="14"/>
                                        <w:szCs w:val="14"/>
                                        <w:u w:val="single"/>
                                        <w14:textOutline w14:w="9525" w14:cap="rnd" w14:cmpd="sng" w14:algn="ctr">
                                          <w14:noFill/>
                                          <w14:prstDash w14:val="solid"/>
                                          <w14:bevel/>
                                        </w14:textOutline>
                                      </w:rPr>
                                      <w:t>Victor</w:t>
                                    </w:r>
                                    <w:r w:rsidR="008F74CD">
                                      <w:rPr>
                                        <w:color w:val="0563C1"/>
                                        <w:sz w:val="14"/>
                                        <w:szCs w:val="14"/>
                                        <w:u w:val="single"/>
                                        <w14:textOutline w14:w="9525" w14:cap="rnd" w14:cmpd="sng" w14:algn="ctr">
                                          <w14:noFill/>
                                          <w14:prstDash w14:val="solid"/>
                                          <w14:bevel/>
                                        </w14:textOutline>
                                      </w:rPr>
                                      <w:t>ian Government</w:t>
                                    </w:r>
                                  </w:hyperlink>
                                </w:p>
                              </w:tc>
                              <w:tc>
                                <w:tcPr>
                                  <w:tcW w:w="6379" w:type="dxa"/>
                                </w:tcPr>
                                <w:p w14:paraId="3E8FDDB5" w14:textId="61F37804" w:rsidR="00361366" w:rsidRPr="00941BB0" w:rsidRDefault="006B70A5" w:rsidP="00361366">
                                  <w:pPr>
                                    <w:spacing w:after="160" w:line="259" w:lineRule="auto"/>
                                    <w:rPr>
                                      <w:color w:val="296D9D" w:themeColor="accent1" w:themeShade="BF"/>
                                      <w:sz w:val="14"/>
                                      <w:szCs w:val="14"/>
                                      <w14:textOutline w14:w="9525" w14:cap="rnd" w14:cmpd="sng" w14:algn="ctr">
                                        <w14:noFill/>
                                        <w14:prstDash w14:val="solid"/>
                                        <w14:bevel/>
                                      </w14:textOutline>
                                    </w:rPr>
                                  </w:pPr>
                                  <w:r>
                                    <w:rPr>
                                      <w:color w:val="296D9D" w:themeColor="accent1" w:themeShade="BF"/>
                                      <w:sz w:val="14"/>
                                      <w:szCs w:val="14"/>
                                      <w14:textOutline w14:w="9525" w14:cap="rnd" w14:cmpd="sng" w14:algn="ctr">
                                        <w14:noFill/>
                                        <w14:prstDash w14:val="solid"/>
                                        <w14:bevel/>
                                      </w14:textOutline>
                                    </w:rPr>
                                    <w:t>https://www.vic.gov.au/coronavirusresponse</w:t>
                                  </w:r>
                                </w:p>
                              </w:tc>
                            </w:tr>
                            <w:tr w:rsidR="009A4D73" w:rsidRPr="009A4D73" w14:paraId="6BC2C7B3" w14:textId="77777777" w:rsidTr="004C6F3C">
                              <w:tc>
                                <w:tcPr>
                                  <w:tcW w:w="3114" w:type="dxa"/>
                                </w:tcPr>
                                <w:p w14:paraId="1D07D210" w14:textId="07804C66" w:rsidR="00361366" w:rsidRPr="008F74CD" w:rsidRDefault="00B31B4A" w:rsidP="00361366">
                                  <w:pPr>
                                    <w:spacing w:after="160" w:line="259" w:lineRule="auto"/>
                                    <w:rPr>
                                      <w:sz w:val="14"/>
                                      <w:szCs w:val="14"/>
                                      <w:u w:val="single"/>
                                      <w14:textOutline w14:w="9525" w14:cap="rnd" w14:cmpd="sng" w14:algn="ctr">
                                        <w14:noFill/>
                                        <w14:prstDash w14:val="solid"/>
                                        <w14:bevel/>
                                      </w14:textOutline>
                                    </w:rPr>
                                  </w:pPr>
                                  <w:hyperlink r:id="rId93" w:history="1">
                                    <w:r w:rsidR="008F74CD" w:rsidRPr="008755BB">
                                      <w:rPr>
                                        <w:rStyle w:val="Hyperlink"/>
                                        <w:sz w:val="14"/>
                                        <w:szCs w:val="14"/>
                                      </w:rPr>
                                      <w:t>Department of Health and Human Services</w:t>
                                    </w:r>
                                    <w:r w:rsidR="00361366" w:rsidRPr="008755BB">
                                      <w:rPr>
                                        <w:rStyle w:val="Hyperlink"/>
                                        <w:sz w:val="14"/>
                                        <w:szCs w:val="14"/>
                                        <w14:textOutline w14:w="9525" w14:cap="rnd" w14:cmpd="sng" w14:algn="ctr">
                                          <w14:noFill/>
                                          <w14:prstDash w14:val="solid"/>
                                          <w14:bevel/>
                                        </w14:textOutline>
                                      </w:rPr>
                                      <w:t xml:space="preserve"> </w:t>
                                    </w:r>
                                    <w:r w:rsidR="004C6F3C" w:rsidRPr="008755BB">
                                      <w:rPr>
                                        <w:rStyle w:val="Hyperlink"/>
                                        <w:sz w:val="14"/>
                                        <w:szCs w:val="14"/>
                                        <w14:textOutline w14:w="9525" w14:cap="rnd" w14:cmpd="sng" w14:algn="ctr">
                                          <w14:noFill/>
                                          <w14:prstDash w14:val="solid"/>
                                          <w14:bevel/>
                                        </w14:textOutline>
                                      </w:rPr>
                                      <w:t>(DHHS)</w:t>
                                    </w:r>
                                  </w:hyperlink>
                                </w:p>
                              </w:tc>
                              <w:tc>
                                <w:tcPr>
                                  <w:tcW w:w="6379" w:type="dxa"/>
                                </w:tcPr>
                                <w:p w14:paraId="50125E91" w14:textId="7FDF8B5E"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94" w:history="1">
                                    <w:r w:rsidR="008F74CD" w:rsidRPr="006B4005">
                                      <w:rPr>
                                        <w:rStyle w:val="Hyperlink"/>
                                        <w:sz w:val="14"/>
                                        <w:szCs w:val="14"/>
                                        <w14:textOutline w14:w="9525" w14:cap="rnd" w14:cmpd="sng" w14:algn="ctr">
                                          <w14:noFill/>
                                          <w14:prstDash w14:val="solid"/>
                                          <w14:bevel/>
                                        </w14:textOutline>
                                      </w:rPr>
                                      <w:t>https://dhhs.vic.gov.au/coronavirus</w:t>
                                    </w:r>
                                  </w:hyperlink>
                                </w:p>
                              </w:tc>
                            </w:tr>
                            <w:tr w:rsidR="009A4D73" w:rsidRPr="009A4D73" w14:paraId="41FAE39B"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2A7414DE" w14:textId="4076B262" w:rsidR="00361366" w:rsidRPr="008F74CD" w:rsidRDefault="00B31B4A" w:rsidP="00361366">
                                  <w:pPr>
                                    <w:spacing w:after="160" w:line="259" w:lineRule="auto"/>
                                    <w:rPr>
                                      <w:sz w:val="14"/>
                                      <w:szCs w:val="14"/>
                                      <w14:textOutline w14:w="9525" w14:cap="rnd" w14:cmpd="sng" w14:algn="ctr">
                                        <w14:noFill/>
                                        <w14:prstDash w14:val="solid"/>
                                        <w14:bevel/>
                                      </w14:textOutline>
                                    </w:rPr>
                                  </w:pPr>
                                  <w:hyperlink r:id="rId95" w:history="1">
                                    <w:r w:rsidR="004C6F3C" w:rsidRPr="008755BB">
                                      <w:rPr>
                                        <w:rStyle w:val="Hyperlink"/>
                                        <w:sz w:val="14"/>
                                        <w:szCs w:val="14"/>
                                      </w:rPr>
                                      <w:t>DHHS translated resources</w:t>
                                    </w:r>
                                  </w:hyperlink>
                                  <w:r w:rsidR="008F74CD" w:rsidRPr="008F74CD">
                                    <w:rPr>
                                      <w:sz w:val="14"/>
                                      <w:szCs w:val="14"/>
                                    </w:rPr>
                                    <w:t xml:space="preserve"> </w:t>
                                  </w:r>
                                </w:p>
                              </w:tc>
                              <w:tc>
                                <w:tcPr>
                                  <w:tcW w:w="6379" w:type="dxa"/>
                                </w:tcPr>
                                <w:p w14:paraId="42513F6C" w14:textId="43F5C169" w:rsidR="00361366" w:rsidRPr="006B70A5"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96" w:history="1">
                                    <w:r w:rsidR="006B70A5" w:rsidRPr="006B70A5">
                                      <w:rPr>
                                        <w:color w:val="0000FF"/>
                                        <w:sz w:val="14"/>
                                        <w:szCs w:val="14"/>
                                        <w:u w:val="single"/>
                                      </w:rPr>
                                      <w:t>https://www.dhhs.vic.gov.au/translated-resources-coronavirus-disease-covid-19</w:t>
                                    </w:r>
                                  </w:hyperlink>
                                </w:p>
                              </w:tc>
                            </w:tr>
                            <w:tr w:rsidR="009A4D73" w:rsidRPr="009A4D73" w14:paraId="2B7C490F" w14:textId="77777777" w:rsidTr="004C6F3C">
                              <w:tc>
                                <w:tcPr>
                                  <w:tcW w:w="3114" w:type="dxa"/>
                                </w:tcPr>
                                <w:p w14:paraId="50FA9530" w14:textId="00738155"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97">
                                    <w:r w:rsidR="008F74CD">
                                      <w:rPr>
                                        <w:color w:val="0563C1"/>
                                        <w:sz w:val="14"/>
                                        <w:szCs w:val="14"/>
                                        <w:u w:val="single"/>
                                        <w14:textOutline w14:w="9525" w14:cap="rnd" w14:cmpd="sng" w14:algn="ctr">
                                          <w14:noFill/>
                                          <w14:prstDash w14:val="solid"/>
                                          <w14:bevel/>
                                        </w14:textOutline>
                                      </w:rPr>
                                      <w:t>Australian</w:t>
                                    </w:r>
                                    <w:r w:rsidR="00361366" w:rsidRPr="00E0023C">
                                      <w:rPr>
                                        <w:color w:val="0563C1"/>
                                        <w:sz w:val="14"/>
                                        <w:szCs w:val="14"/>
                                        <w:u w:val="single"/>
                                        <w14:textOutline w14:w="9525" w14:cap="rnd" w14:cmpd="sng" w14:algn="ctr">
                                          <w14:noFill/>
                                          <w14:prstDash w14:val="solid"/>
                                          <w14:bevel/>
                                        </w14:textOutline>
                                      </w:rPr>
                                      <w:t xml:space="preserve"> Dept. of Health resources (English)</w:t>
                                    </w:r>
                                  </w:hyperlink>
                                </w:p>
                              </w:tc>
                              <w:tc>
                                <w:tcPr>
                                  <w:tcW w:w="6379" w:type="dxa"/>
                                </w:tcPr>
                                <w:p w14:paraId="383A3126"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98">
                                    <w:r w:rsidR="00361366" w:rsidRPr="00941BB0">
                                      <w:rPr>
                                        <w:color w:val="296D9D" w:themeColor="accent1" w:themeShade="BF"/>
                                        <w:sz w:val="14"/>
                                        <w:szCs w:val="14"/>
                                        <w:u w:val="single"/>
                                        <w14:textOutline w14:w="9525" w14:cap="rnd" w14:cmpd="sng" w14:algn="ctr">
                                          <w14:noFill/>
                                          <w14:prstDash w14:val="solid"/>
                                          <w14:bevel/>
                                        </w14:textOutline>
                                      </w:rPr>
                                      <w:t>https://www.health.gov.au/resources/collections/coronavirus-covid-19-campaign-resources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2D9B4A5"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5A0B9E83" w14:textId="11C31A18"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99">
                                    <w:r w:rsidR="008F74CD">
                                      <w:rPr>
                                        <w:color w:val="0563C1"/>
                                        <w:sz w:val="14"/>
                                        <w:szCs w:val="14"/>
                                        <w:u w:val="single"/>
                                        <w14:textOutline w14:w="9525" w14:cap="rnd" w14:cmpd="sng" w14:algn="ctr">
                                          <w14:noFill/>
                                          <w14:prstDash w14:val="solid"/>
                                          <w14:bevel/>
                                        </w14:textOutline>
                                      </w:rPr>
                                      <w:t xml:space="preserve">Australian </w:t>
                                    </w:r>
                                    <w:r w:rsidR="00361366" w:rsidRPr="00E0023C">
                                      <w:rPr>
                                        <w:color w:val="0563C1"/>
                                        <w:sz w:val="14"/>
                                        <w:szCs w:val="14"/>
                                        <w:u w:val="single"/>
                                        <w14:textOutline w14:w="9525" w14:cap="rnd" w14:cmpd="sng" w14:algn="ctr">
                                          <w14:noFill/>
                                          <w14:prstDash w14:val="solid"/>
                                          <w14:bevel/>
                                        </w14:textOutline>
                                      </w:rPr>
                                      <w:t>Dept. of Health translated resources</w:t>
                                    </w:r>
                                  </w:hyperlink>
                                </w:p>
                              </w:tc>
                              <w:tc>
                                <w:tcPr>
                                  <w:tcW w:w="6379" w:type="dxa"/>
                                </w:tcPr>
                                <w:p w14:paraId="0ACCEE2C"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00">
                                    <w:r w:rsidR="00361366" w:rsidRPr="00941BB0">
                                      <w:rPr>
                                        <w:color w:val="296D9D" w:themeColor="accent1" w:themeShade="BF"/>
                                        <w:sz w:val="14"/>
                                        <w:szCs w:val="14"/>
                                        <w:u w:val="single"/>
                                        <w14:textOutline w14:w="9525" w14:cap="rnd" w14:cmpd="sng" w14:algn="ctr">
                                          <w14:noFill/>
                                          <w14:prstDash w14:val="solid"/>
                                          <w14:bevel/>
                                        </w14:textOutline>
                                      </w:rPr>
                                      <w:t>https://www.health.gov.au/news/health-alerts/novel-coronavirus-2019-ncov-health-alert/translated-coronavirus-covid-19-resources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BDD8019" w14:textId="77777777" w:rsidTr="004C6F3C">
                              <w:tc>
                                <w:tcPr>
                                  <w:tcW w:w="3114" w:type="dxa"/>
                                </w:tcPr>
                                <w:p w14:paraId="24F413A8"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01">
                                    <w:r w:rsidR="00361366" w:rsidRPr="00E0023C">
                                      <w:rPr>
                                        <w:color w:val="0563C1"/>
                                        <w:sz w:val="14"/>
                                        <w:szCs w:val="14"/>
                                        <w:u w:val="single"/>
                                        <w14:textOutline w14:w="9525" w14:cap="rnd" w14:cmpd="sng" w14:algn="ctr">
                                          <w14:noFill/>
                                          <w14:prstDash w14:val="solid"/>
                                          <w14:bevel/>
                                        </w14:textOutline>
                                      </w:rPr>
                                      <w:t>Resources from SBS</w:t>
                                    </w:r>
                                  </w:hyperlink>
                                </w:p>
                              </w:tc>
                              <w:tc>
                                <w:tcPr>
                                  <w:tcW w:w="6379" w:type="dxa"/>
                                </w:tcPr>
                                <w:p w14:paraId="42A2D54B"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02">
                                    <w:r w:rsidR="00361366" w:rsidRPr="00941BB0">
                                      <w:rPr>
                                        <w:color w:val="296D9D" w:themeColor="accent1" w:themeShade="BF"/>
                                        <w:sz w:val="14"/>
                                        <w:szCs w:val="14"/>
                                        <w:u w:val="single"/>
                                        <w14:textOutline w14:w="9525" w14:cap="rnd" w14:cmpd="sng" w14:algn="ctr">
                                          <w14:noFill/>
                                          <w14:prstDash w14:val="solid"/>
                                          <w14:bevel/>
                                        </w14:textOutline>
                                      </w:rPr>
                                      <w:t>https://www.sbs.com.au/language/coronavirus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2A5C29AC"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7B8847D3"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03">
                                    <w:r w:rsidR="00361366" w:rsidRPr="00E0023C">
                                      <w:rPr>
                                        <w:color w:val="0563C1"/>
                                        <w:sz w:val="14"/>
                                        <w:szCs w:val="14"/>
                                        <w:u w:val="single"/>
                                        <w14:textOutline w14:w="9525" w14:cap="rnd" w14:cmpd="sng" w14:algn="ctr">
                                          <w14:noFill/>
                                          <w14:prstDash w14:val="solid"/>
                                          <w14:bevel/>
                                        </w14:textOutline>
                                      </w:rPr>
                                      <w:t>Vic Health advice on food safety</w:t>
                                    </w:r>
                                  </w:hyperlink>
                                </w:p>
                              </w:tc>
                              <w:tc>
                                <w:tcPr>
                                  <w:tcW w:w="6379" w:type="dxa"/>
                                </w:tcPr>
                                <w:p w14:paraId="36385686"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04">
                                    <w:r w:rsidR="00361366" w:rsidRPr="00941BB0">
                                      <w:rPr>
                                        <w:color w:val="296D9D" w:themeColor="accent1" w:themeShade="BF"/>
                                        <w:sz w:val="14"/>
                                        <w:szCs w:val="14"/>
                                        <w:u w:val="single"/>
                                        <w14:textOutline w14:w="9525" w14:cap="rnd" w14:cmpd="sng" w14:algn="ctr">
                                          <w14:noFill/>
                                          <w14:prstDash w14:val="solid"/>
                                          <w14:bevel/>
                                        </w14:textOutline>
                                      </w:rPr>
                                      <w:t>https://www2.health.vic.gov.au/public-health/food-safety/food-businesses/covid-19-and-food-business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1D0D1A7F" w14:textId="77777777" w:rsidTr="004C6F3C">
                              <w:tc>
                                <w:tcPr>
                                  <w:tcW w:w="3114" w:type="dxa"/>
                                </w:tcPr>
                                <w:p w14:paraId="2CB780E7"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05">
                                    <w:r w:rsidR="00361366" w:rsidRPr="00E0023C">
                                      <w:rPr>
                                        <w:color w:val="0563C1"/>
                                        <w:sz w:val="14"/>
                                        <w:szCs w:val="14"/>
                                        <w:u w:val="single"/>
                                        <w14:textOutline w14:w="9525" w14:cap="rnd" w14:cmpd="sng" w14:algn="ctr">
                                          <w14:noFill/>
                                          <w14:prstDash w14:val="solid"/>
                                          <w14:bevel/>
                                        </w14:textOutline>
                                      </w:rPr>
                                      <w:t>NSW Health advice on food safety</w:t>
                                    </w:r>
                                  </w:hyperlink>
                                </w:p>
                              </w:tc>
                              <w:tc>
                                <w:tcPr>
                                  <w:tcW w:w="6379" w:type="dxa"/>
                                </w:tcPr>
                                <w:p w14:paraId="16D8FA75"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06">
                                    <w:r w:rsidR="00361366" w:rsidRPr="00941BB0">
                                      <w:rPr>
                                        <w:color w:val="296D9D" w:themeColor="accent1" w:themeShade="BF"/>
                                        <w:sz w:val="14"/>
                                        <w:szCs w:val="14"/>
                                        <w:u w:val="single"/>
                                        <w14:textOutline w14:w="9525" w14:cap="rnd" w14:cmpd="sng" w14:algn="ctr">
                                          <w14:noFill/>
                                          <w14:prstDash w14:val="solid"/>
                                          <w14:bevel/>
                                        </w14:textOutline>
                                      </w:rPr>
                                      <w:t>https://www.foodauthority.nsw.gov.au/help/covid-19-advice-for-businesses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0B03EB5E"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1ABE3243"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07">
                                    <w:r w:rsidR="00361366" w:rsidRPr="00E0023C">
                                      <w:rPr>
                                        <w:color w:val="0563C1"/>
                                        <w:sz w:val="14"/>
                                        <w:szCs w:val="14"/>
                                        <w:u w:val="single"/>
                                        <w14:textOutline w14:w="9525" w14:cap="rnd" w14:cmpd="sng" w14:algn="ctr">
                                          <w14:noFill/>
                                          <w14:prstDash w14:val="solid"/>
                                          <w14:bevel/>
                                        </w14:textOutline>
                                      </w:rPr>
                                      <w:t>NZ advice on cleaning</w:t>
                                    </w:r>
                                  </w:hyperlink>
                                </w:p>
                              </w:tc>
                              <w:tc>
                                <w:tcPr>
                                  <w:tcW w:w="6379" w:type="dxa"/>
                                </w:tcPr>
                                <w:p w14:paraId="0D9AE9B1"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08">
                                    <w:r w:rsidR="00361366" w:rsidRPr="00941BB0">
                                      <w:rPr>
                                        <w:color w:val="296D9D" w:themeColor="accent1" w:themeShade="BF"/>
                                        <w:sz w:val="14"/>
                                        <w:szCs w:val="14"/>
                                        <w:u w:val="single"/>
                                        <w14:textOutline w14:w="9525" w14:cap="rnd" w14:cmpd="sng" w14:algn="ctr">
                                          <w14:noFill/>
                                          <w14:prstDash w14:val="solid"/>
                                          <w14:bevel/>
                                        </w14:textOutline>
                                      </w:rPr>
                                      <w:t>https://www.health.govt.nz/our-work/diseases-and-conditions/covid-19-novel-coronavirus/covid-19-novel-coronavirus-information-specific-audiences/general-cleaning-information-covid-19</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B3693C6" w14:textId="77777777" w:rsidTr="004C6F3C">
                              <w:tc>
                                <w:tcPr>
                                  <w:tcW w:w="3114" w:type="dxa"/>
                                </w:tcPr>
                                <w:p w14:paraId="6B0C9627"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09">
                                    <w:r w:rsidR="00361366" w:rsidRPr="00E0023C">
                                      <w:rPr>
                                        <w:color w:val="0563C1"/>
                                        <w:sz w:val="14"/>
                                        <w:szCs w:val="14"/>
                                        <w:u w:val="single"/>
                                        <w14:textOutline w14:w="9525" w14:cap="rnd" w14:cmpd="sng" w14:algn="ctr">
                                          <w14:noFill/>
                                          <w14:prstDash w14:val="solid"/>
                                          <w14:bevel/>
                                        </w14:textOutline>
                                      </w:rPr>
                                      <w:t>Dept of Health aged care resources</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5CE93F84"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10">
                                    <w:r w:rsidR="00361366" w:rsidRPr="00941BB0">
                                      <w:rPr>
                                        <w:color w:val="296D9D" w:themeColor="accent1" w:themeShade="BF"/>
                                        <w:sz w:val="14"/>
                                        <w:szCs w:val="14"/>
                                        <w:u w:val="single"/>
                                        <w14:textOutline w14:w="9525" w14:cap="rnd" w14:cmpd="sng" w14:algn="ctr">
                                          <w14:noFill/>
                                          <w14:prstDash w14:val="solid"/>
                                          <w14:bevel/>
                                        </w14:textOutline>
                                      </w:rPr>
                                      <w:t>https://www.health.gov.au/news/health-alerts/novel-coronavirus-2019-ncov-health-alert/advice-for-people-at-risk-of-coronavirus-covid-19/coronavirus-covid-19-advice-for-people-in-aged-care-facilities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60F1D3EF" w14:textId="77777777" w:rsidTr="004C6F3C">
                              <w:trPr>
                                <w:cnfStyle w:val="000000100000" w:firstRow="0" w:lastRow="0" w:firstColumn="0" w:lastColumn="0" w:oddVBand="0" w:evenVBand="0" w:oddHBand="1" w:evenHBand="0" w:firstRowFirstColumn="0" w:firstRowLastColumn="0" w:lastRowFirstColumn="0" w:lastRowLastColumn="0"/>
                                <w:trHeight w:val="302"/>
                              </w:trPr>
                              <w:tc>
                                <w:tcPr>
                                  <w:tcW w:w="3114" w:type="dxa"/>
                                </w:tcPr>
                                <w:p w14:paraId="77D0178D"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11">
                                    <w:r w:rsidR="00361366" w:rsidRPr="00E0023C">
                                      <w:rPr>
                                        <w:color w:val="0563C1"/>
                                        <w:sz w:val="14"/>
                                        <w:szCs w:val="14"/>
                                        <w:u w:val="single"/>
                                        <w14:textOutline w14:w="9525" w14:cap="rnd" w14:cmpd="sng" w14:algn="ctr">
                                          <w14:noFill/>
                                          <w14:prstDash w14:val="solid"/>
                                          <w14:bevel/>
                                        </w14:textOutline>
                                      </w:rPr>
                                      <w:t>Treasury advice for households</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0524698C"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12">
                                    <w:r w:rsidR="00361366" w:rsidRPr="00941BB0">
                                      <w:rPr>
                                        <w:color w:val="296D9D" w:themeColor="accent1" w:themeShade="BF"/>
                                        <w:sz w:val="14"/>
                                        <w:szCs w:val="14"/>
                                        <w:u w:val="single"/>
                                        <w14:textOutline w14:w="9525" w14:cap="rnd" w14:cmpd="sng" w14:algn="ctr">
                                          <w14:noFill/>
                                          <w14:prstDash w14:val="solid"/>
                                          <w14:bevel/>
                                        </w14:textOutline>
                                      </w:rPr>
                                      <w:t>https://treasury.gov.au/coronavirus/households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A460DE6" w14:textId="77777777" w:rsidTr="004C6F3C">
                              <w:tc>
                                <w:tcPr>
                                  <w:tcW w:w="3114" w:type="dxa"/>
                                </w:tcPr>
                                <w:p w14:paraId="385C5AE1" w14:textId="04CCCB9C"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13">
                                    <w:r w:rsidR="00361366" w:rsidRPr="00E0023C">
                                      <w:rPr>
                                        <w:color w:val="0563C1"/>
                                        <w:sz w:val="14"/>
                                        <w:szCs w:val="14"/>
                                        <w:u w:val="single"/>
                                        <w14:textOutline w14:w="9525" w14:cap="rnd" w14:cmpd="sng" w14:algn="ctr">
                                          <w14:noFill/>
                                          <w14:prstDash w14:val="solid"/>
                                          <w14:bevel/>
                                        </w14:textOutline>
                                      </w:rPr>
                                      <w:t>Treasury advice for businesses</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4A174886"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14">
                                    <w:r w:rsidR="00361366" w:rsidRPr="00941BB0">
                                      <w:rPr>
                                        <w:color w:val="296D9D" w:themeColor="accent1" w:themeShade="BF"/>
                                        <w:sz w:val="14"/>
                                        <w:szCs w:val="14"/>
                                        <w:u w:val="single"/>
                                        <w14:textOutline w14:w="9525" w14:cap="rnd" w14:cmpd="sng" w14:algn="ctr">
                                          <w14:noFill/>
                                          <w14:prstDash w14:val="solid"/>
                                          <w14:bevel/>
                                        </w14:textOutline>
                                      </w:rPr>
                                      <w:t>https://treasury.gov.au/coronavirus/businesses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4B7D6CD3"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6C902CDC"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15">
                                    <w:r w:rsidR="00361366" w:rsidRPr="00E0023C">
                                      <w:rPr>
                                        <w:color w:val="0563C1"/>
                                        <w:sz w:val="14"/>
                                        <w:szCs w:val="14"/>
                                        <w:u w:val="single"/>
                                        <w14:textOutline w14:w="9525" w14:cap="rnd" w14:cmpd="sng" w14:algn="ctr">
                                          <w14:noFill/>
                                          <w14:prstDash w14:val="solid"/>
                                          <w14:bevel/>
                                        </w14:textOutline>
                                      </w:rPr>
                                      <w:t>Karuna</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7215DAF2"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16">
                                    <w:r w:rsidR="00361366" w:rsidRPr="00941BB0">
                                      <w:rPr>
                                        <w:color w:val="296D9D" w:themeColor="accent1" w:themeShade="BF"/>
                                        <w:sz w:val="14"/>
                                        <w:szCs w:val="14"/>
                                        <w:u w:val="single"/>
                                        <w14:textOutline w14:w="9525" w14:cap="rnd" w14:cmpd="sng" w14:algn="ctr">
                                          <w14:noFill/>
                                          <w14:prstDash w14:val="solid"/>
                                          <w14:bevel/>
                                        </w14:textOutline>
                                      </w:rPr>
                                      <w:t>https://karuna.org.au/resources/care-of-the-mind/spiritual-planning/</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B32076" w:rsidRPr="009A4D73" w14:paraId="4E2368A0" w14:textId="77777777" w:rsidTr="004C6F3C">
                              <w:tc>
                                <w:tcPr>
                                  <w:tcW w:w="3114" w:type="dxa"/>
                                </w:tcPr>
                                <w:p w14:paraId="7AA1C09C" w14:textId="710BB53A" w:rsidR="00B32076" w:rsidRPr="00E0023C" w:rsidRDefault="00B31B4A" w:rsidP="00361366">
                                  <w:pPr>
                                    <w:rPr>
                                      <w:sz w:val="14"/>
                                      <w:szCs w:val="14"/>
                                    </w:rPr>
                                  </w:pPr>
                                  <w:hyperlink r:id="rId117" w:history="1">
                                    <w:r w:rsidR="0003435A" w:rsidRPr="00E0023C">
                                      <w:rPr>
                                        <w:rStyle w:val="Hyperlink"/>
                                        <w:color w:val="296D9D" w:themeColor="accent1" w:themeShade="BF"/>
                                        <w:sz w:val="14"/>
                                        <w:szCs w:val="14"/>
                                      </w:rPr>
                                      <w:t xml:space="preserve">1800 </w:t>
                                    </w:r>
                                    <w:r w:rsidR="00BF57B4" w:rsidRPr="00E0023C">
                                      <w:rPr>
                                        <w:rStyle w:val="Hyperlink"/>
                                        <w:color w:val="296D9D" w:themeColor="accent1" w:themeShade="BF"/>
                                        <w:sz w:val="14"/>
                                        <w:szCs w:val="14"/>
                                      </w:rPr>
                                      <w:t>R</w:t>
                                    </w:r>
                                    <w:r w:rsidR="0003435A" w:rsidRPr="00E0023C">
                                      <w:rPr>
                                        <w:rStyle w:val="Hyperlink"/>
                                        <w:color w:val="296D9D" w:themeColor="accent1" w:themeShade="BF"/>
                                        <w:sz w:val="14"/>
                                        <w:szCs w:val="14"/>
                                      </w:rPr>
                                      <w:t>espect</w:t>
                                    </w:r>
                                  </w:hyperlink>
                                  <w:r w:rsidR="0003435A" w:rsidRPr="00E0023C">
                                    <w:rPr>
                                      <w:sz w:val="14"/>
                                      <w:szCs w:val="14"/>
                                    </w:rPr>
                                    <w:t xml:space="preserve"> </w:t>
                                  </w:r>
                                </w:p>
                              </w:tc>
                              <w:tc>
                                <w:tcPr>
                                  <w:tcW w:w="6379" w:type="dxa"/>
                                </w:tcPr>
                                <w:p w14:paraId="2A670B26" w14:textId="288D16A0" w:rsidR="00B32076" w:rsidRPr="00941BB0" w:rsidRDefault="00B31B4A" w:rsidP="005C20BA">
                                  <w:pPr>
                                    <w:spacing w:after="160" w:line="259" w:lineRule="auto"/>
                                    <w:rPr>
                                      <w:color w:val="296D9D" w:themeColor="accent1" w:themeShade="BF"/>
                                      <w:sz w:val="14"/>
                                      <w:szCs w:val="14"/>
                                      <w:u w:val="single"/>
                                      <w14:textOutline w14:w="9525" w14:cap="rnd" w14:cmpd="sng" w14:algn="ctr">
                                        <w14:noFill/>
                                        <w14:prstDash w14:val="solid"/>
                                        <w14:bevel/>
                                      </w14:textOutline>
                                    </w:rPr>
                                  </w:pPr>
                                  <w:hyperlink r:id="rId118" w:history="1">
                                    <w:r w:rsidR="007D5BF9" w:rsidRPr="00941BB0">
                                      <w:rPr>
                                        <w:color w:val="296D9D" w:themeColor="accent1" w:themeShade="BF"/>
                                        <w:sz w:val="14"/>
                                        <w:szCs w:val="14"/>
                                        <w:u w:val="single"/>
                                        <w14:textOutline w14:w="9525" w14:cap="rnd" w14:cmpd="sng" w14:algn="ctr">
                                          <w14:noFill/>
                                          <w14:prstDash w14:val="solid"/>
                                          <w14:bevel/>
                                        </w14:textOutline>
                                      </w:rPr>
                                      <w:t>https://www.1800respect.org.au/?gclid=EAIaIQobChMI2qjtpdfI6AIVhiQrCh2dKAXBEAAYASAAEgL1PvD_BwE</w:t>
                                    </w:r>
                                  </w:hyperlink>
                                  <w:r w:rsidR="007D5BF9" w:rsidRPr="00941BB0">
                                    <w:rPr>
                                      <w:color w:val="296D9D" w:themeColor="accent1" w:themeShade="BF"/>
                                      <w:sz w:val="14"/>
                                      <w:szCs w:val="14"/>
                                      <w:u w:val="single"/>
                                      <w14:textOutline w14:w="9525" w14:cap="rnd" w14:cmpd="sng" w14:algn="ctr">
                                        <w14:noFill/>
                                        <w14:prstDash w14:val="solid"/>
                                        <w14:bevel/>
                                      </w14:textOutline>
                                    </w:rPr>
                                    <w:t xml:space="preserve"> </w:t>
                                  </w:r>
                                </w:p>
                              </w:tc>
                            </w:tr>
                            <w:tr w:rsidR="009A4D73" w:rsidRPr="009A4D73" w14:paraId="6AFB20ED"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2C6BCDA4"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19">
                                    <w:r w:rsidR="00361366" w:rsidRPr="00E0023C">
                                      <w:rPr>
                                        <w:color w:val="0563C1"/>
                                        <w:sz w:val="14"/>
                                        <w:szCs w:val="14"/>
                                        <w:u w:val="single"/>
                                        <w14:textOutline w14:w="9525" w14:cap="rnd" w14:cmpd="sng" w14:algn="ctr">
                                          <w14:noFill/>
                                          <w14:prstDash w14:val="solid"/>
                                          <w14:bevel/>
                                        </w14:textOutline>
                                      </w:rPr>
                                      <w:t>Facebook Live</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3EBCC5C0" w14:textId="77777777" w:rsidR="00361366" w:rsidRPr="00941BB0" w:rsidRDefault="00B31B4A" w:rsidP="00361366">
                                  <w:pPr>
                                    <w:spacing w:after="160" w:line="259" w:lineRule="auto"/>
                                    <w:rPr>
                                      <w:color w:val="296D9D" w:themeColor="accent1" w:themeShade="BF"/>
                                      <w:sz w:val="14"/>
                                      <w:szCs w:val="14"/>
                                      <w:u w:val="single"/>
                                      <w14:textOutline w14:w="9525" w14:cap="rnd" w14:cmpd="sng" w14:algn="ctr">
                                        <w14:noFill/>
                                        <w14:prstDash w14:val="solid"/>
                                        <w14:bevel/>
                                      </w14:textOutline>
                                    </w:rPr>
                                  </w:pPr>
                                  <w:hyperlink r:id="rId120">
                                    <w:r w:rsidR="00361366" w:rsidRPr="00941BB0">
                                      <w:rPr>
                                        <w:color w:val="296D9D" w:themeColor="accent1" w:themeShade="BF"/>
                                        <w:sz w:val="14"/>
                                        <w:szCs w:val="14"/>
                                        <w:u w:val="single"/>
                                        <w14:textOutline w14:w="9525" w14:cap="rnd" w14:cmpd="sng" w14:algn="ctr">
                                          <w14:noFill/>
                                          <w14:prstDash w14:val="solid"/>
                                          <w14:bevel/>
                                        </w14:textOutline>
                                      </w:rPr>
                                      <w:t>https://www.facebook.com/facebookmedia/blog/tips-for-using-live</w:t>
                                    </w:r>
                                  </w:hyperlink>
                                  <w:r w:rsidR="00361366" w:rsidRPr="00941BB0">
                                    <w:rPr>
                                      <w:color w:val="296D9D" w:themeColor="accent1" w:themeShade="BF"/>
                                      <w:sz w:val="14"/>
                                      <w:szCs w:val="14"/>
                                      <w:u w:val="single"/>
                                      <w14:textOutline w14:w="9525" w14:cap="rnd" w14:cmpd="sng" w14:algn="ctr">
                                        <w14:noFill/>
                                        <w14:prstDash w14:val="solid"/>
                                        <w14:bevel/>
                                      </w14:textOutline>
                                    </w:rPr>
                                    <w:t xml:space="preserve"> </w:t>
                                  </w:r>
                                </w:p>
                              </w:tc>
                            </w:tr>
                            <w:tr w:rsidR="009A4D73" w:rsidRPr="009A4D73" w14:paraId="1A358C0B" w14:textId="77777777" w:rsidTr="004C6F3C">
                              <w:tc>
                                <w:tcPr>
                                  <w:tcW w:w="3114" w:type="dxa"/>
                                </w:tcPr>
                                <w:p w14:paraId="3F2B1D8F"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21">
                                    <w:proofErr w:type="spellStart"/>
                                    <w:r w:rsidR="00361366" w:rsidRPr="00E0023C">
                                      <w:rPr>
                                        <w:color w:val="0563C1"/>
                                        <w:sz w:val="14"/>
                                        <w:szCs w:val="14"/>
                                        <w:u w:val="single"/>
                                        <w14:textOutline w14:w="9525" w14:cap="rnd" w14:cmpd="sng" w14:algn="ctr">
                                          <w14:noFill/>
                                          <w14:prstDash w14:val="solid"/>
                                          <w14:bevel/>
                                        </w14:textOutline>
                                      </w:rPr>
                                      <w:t>Techsoup</w:t>
                                    </w:r>
                                    <w:proofErr w:type="spellEnd"/>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7419BB5B"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22">
                                    <w:r w:rsidR="00361366" w:rsidRPr="00941BB0">
                                      <w:rPr>
                                        <w:color w:val="296D9D" w:themeColor="accent1" w:themeShade="BF"/>
                                        <w:sz w:val="14"/>
                                        <w:szCs w:val="14"/>
                                        <w:u w:val="single"/>
                                        <w14:textOutline w14:w="9525" w14:cap="rnd" w14:cmpd="sng" w14:algn="ctr">
                                          <w14:noFill/>
                                          <w14:prstDash w14:val="solid"/>
                                          <w14:bevel/>
                                        </w14:textOutline>
                                      </w:rPr>
                                      <w:t>https://blog.techsoup.org/posts/how-to-broadcast-a-facebook-live-event-in-5-easy-steps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52F86E14"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134A50C0"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23">
                                    <w:proofErr w:type="spellStart"/>
                                    <w:r w:rsidR="00361366" w:rsidRPr="00E0023C">
                                      <w:rPr>
                                        <w:color w:val="0563C1"/>
                                        <w:sz w:val="14"/>
                                        <w:szCs w:val="14"/>
                                        <w:u w:val="single"/>
                                        <w14:textOutline w14:w="9525" w14:cap="rnd" w14:cmpd="sng" w14:algn="ctr">
                                          <w14:noFill/>
                                          <w14:prstDash w14:val="solid"/>
                                          <w14:bevel/>
                                        </w14:textOutline>
                                      </w:rPr>
                                      <w:t>Youtube</w:t>
                                    </w:r>
                                    <w:proofErr w:type="spellEnd"/>
                                    <w:r w:rsidR="00361366" w:rsidRPr="00E0023C">
                                      <w:rPr>
                                        <w:color w:val="0563C1"/>
                                        <w:sz w:val="14"/>
                                        <w:szCs w:val="14"/>
                                        <w:u w:val="single"/>
                                        <w14:textOutline w14:w="9525" w14:cap="rnd" w14:cmpd="sng" w14:algn="ctr">
                                          <w14:noFill/>
                                          <w14:prstDash w14:val="solid"/>
                                          <w14:bevel/>
                                        </w14:textOutline>
                                      </w:rPr>
                                      <w:t xml:space="preserve"> Live</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2508858E"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24">
                                    <w:r w:rsidR="00361366" w:rsidRPr="00941BB0">
                                      <w:rPr>
                                        <w:color w:val="296D9D" w:themeColor="accent1" w:themeShade="BF"/>
                                        <w:sz w:val="14"/>
                                        <w:szCs w:val="14"/>
                                        <w:u w:val="single"/>
                                        <w14:textOutline w14:w="9525" w14:cap="rnd" w14:cmpd="sng" w14:algn="ctr">
                                          <w14:noFill/>
                                          <w14:prstDash w14:val="solid"/>
                                          <w14:bevel/>
                                        </w14:textOutline>
                                      </w:rPr>
                                      <w:t>https://support.google.com/youtube/answer/2474026?hl=en</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3AF973F8" w14:textId="77777777" w:rsidTr="004C6F3C">
                              <w:tc>
                                <w:tcPr>
                                  <w:tcW w:w="3114" w:type="dxa"/>
                                </w:tcPr>
                                <w:p w14:paraId="1FA3D8C6"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25">
                                    <w:r w:rsidR="00361366" w:rsidRPr="00E0023C">
                                      <w:rPr>
                                        <w:color w:val="0563C1"/>
                                        <w:sz w:val="14"/>
                                        <w:szCs w:val="14"/>
                                        <w:u w:val="single"/>
                                        <w14:textOutline w14:w="9525" w14:cap="rnd" w14:cmpd="sng" w14:algn="ctr">
                                          <w14:noFill/>
                                          <w14:prstDash w14:val="solid"/>
                                          <w14:bevel/>
                                        </w14:textOutline>
                                      </w:rPr>
                                      <w:t>Zoom</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6BBFDFCC"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26">
                                    <w:r w:rsidR="00361366" w:rsidRPr="00941BB0">
                                      <w:rPr>
                                        <w:color w:val="296D9D" w:themeColor="accent1" w:themeShade="BF"/>
                                        <w:sz w:val="14"/>
                                        <w:szCs w:val="14"/>
                                        <w:u w:val="single"/>
                                        <w14:textOutline w14:w="9525" w14:cap="rnd" w14:cmpd="sng" w14:algn="ctr">
                                          <w14:noFill/>
                                          <w14:prstDash w14:val="solid"/>
                                          <w14:bevel/>
                                        </w14:textOutline>
                                      </w:rPr>
                                      <w:t>https://support.zoom.us/hc/en-us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27CE1E24"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042CA637" w14:textId="2A656AE1"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27" w:history="1">
                                    <w:r w:rsidR="008F74CD" w:rsidRPr="008755BB">
                                      <w:rPr>
                                        <w:rStyle w:val="Hyperlink"/>
                                        <w:sz w:val="14"/>
                                        <w:szCs w:val="14"/>
                                        <w14:textOutline w14:w="9525" w14:cap="rnd" w14:cmpd="sng" w14:algn="ctr">
                                          <w14:noFill/>
                                          <w14:prstDash w14:val="solid"/>
                                          <w14:bevel/>
                                        </w14:textOutline>
                                      </w:rPr>
                                      <w:t>E</w:t>
                                    </w:r>
                                    <w:r w:rsidR="004C6F3C" w:rsidRPr="008755BB">
                                      <w:rPr>
                                        <w:rStyle w:val="Hyperlink"/>
                                        <w:sz w:val="14"/>
                                        <w:szCs w:val="14"/>
                                        <w14:textOutline w14:w="9525" w14:cap="rnd" w14:cmpd="sng" w14:algn="ctr">
                                          <w14:noFill/>
                                          <w14:prstDash w14:val="solid"/>
                                          <w14:bevel/>
                                        </w14:textOutline>
                                      </w:rPr>
                                      <w:t>-</w:t>
                                    </w:r>
                                    <w:proofErr w:type="spellStart"/>
                                    <w:r w:rsidR="004C6F3C" w:rsidRPr="008755BB">
                                      <w:rPr>
                                        <w:rStyle w:val="Hyperlink"/>
                                        <w:sz w:val="14"/>
                                        <w:szCs w:val="14"/>
                                        <w14:textOutline w14:w="9525" w14:cap="rnd" w14:cmpd="sng" w14:algn="ctr">
                                          <w14:noFill/>
                                          <w14:prstDash w14:val="solid"/>
                                          <w14:bevel/>
                                        </w14:textOutline>
                                      </w:rPr>
                                      <w:t>V</w:t>
                                    </w:r>
                                    <w:r w:rsidR="008F74CD" w:rsidRPr="008755BB">
                                      <w:rPr>
                                        <w:rStyle w:val="Hyperlink"/>
                                        <w:sz w:val="14"/>
                                        <w:szCs w:val="14"/>
                                        <w14:textOutline w14:w="9525" w14:cap="rnd" w14:cmpd="sng" w14:algn="ctr">
                                          <w14:noFill/>
                                          <w14:prstDash w14:val="solid"/>
                                          <w14:bevel/>
                                        </w14:textOutline>
                                      </w:rPr>
                                      <w:t>am</w:t>
                                    </w:r>
                                    <w:proofErr w:type="spellEnd"/>
                                    <w:r w:rsidR="00361366" w:rsidRPr="008755BB">
                                      <w:rPr>
                                        <w:rStyle w:val="Hyperlink"/>
                                        <w:sz w:val="14"/>
                                        <w:szCs w:val="14"/>
                                        <w14:textOutline w14:w="9525" w14:cap="rnd" w14:cmpd="sng" w14:algn="ctr">
                                          <w14:noFill/>
                                          <w14:prstDash w14:val="solid"/>
                                          <w14:bevel/>
                                        </w14:textOutline>
                                      </w:rPr>
                                      <w:t xml:space="preserve"> </w:t>
                                    </w:r>
                                    <w:r w:rsidR="004C6F3C" w:rsidRPr="008755BB">
                                      <w:rPr>
                                        <w:rStyle w:val="Hyperlink"/>
                                        <w:sz w:val="14"/>
                                        <w:szCs w:val="14"/>
                                        <w14:textOutline w14:w="9525" w14:cap="rnd" w14:cmpd="sng" w14:algn="ctr">
                                          <w14:noFill/>
                                          <w14:prstDash w14:val="solid"/>
                                          <w14:bevel/>
                                        </w14:textOutline>
                                      </w:rPr>
                                      <w:t>Institute</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3FF15170" w14:textId="6EC9574C" w:rsidR="00361366" w:rsidRPr="006B70A5"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28" w:history="1">
                                    <w:r w:rsidR="006B70A5" w:rsidRPr="006B70A5">
                                      <w:rPr>
                                        <w:color w:val="0000FF"/>
                                        <w:sz w:val="14"/>
                                        <w:szCs w:val="14"/>
                                        <w:u w:val="single"/>
                                      </w:rPr>
                                      <w:t>https://evaminstitute.org/</w:t>
                                    </w:r>
                                  </w:hyperlink>
                                </w:p>
                              </w:tc>
                            </w:tr>
                            <w:tr w:rsidR="009A4D73" w:rsidRPr="009A4D73" w14:paraId="3CBB18C7" w14:textId="77777777" w:rsidTr="004C6F3C">
                              <w:tc>
                                <w:tcPr>
                                  <w:tcW w:w="3114" w:type="dxa"/>
                                </w:tcPr>
                                <w:p w14:paraId="2967067F" w14:textId="56907AD8"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29" w:history="1">
                                    <w:r w:rsidR="008F74CD" w:rsidRPr="008755BB">
                                      <w:rPr>
                                        <w:rStyle w:val="Hyperlink"/>
                                        <w:sz w:val="14"/>
                                        <w:szCs w:val="14"/>
                                        <w14:textOutline w14:w="9525" w14:cap="rnd" w14:cmpd="sng" w14:algn="ctr">
                                          <w14:noFill/>
                                          <w14:prstDash w14:val="solid"/>
                                          <w14:bevel/>
                                        </w14:textOutline>
                                      </w:rPr>
                                      <w:t>Buddhist Society of Victoria</w:t>
                                    </w:r>
                                  </w:hyperlink>
                                  <w:r w:rsidR="00361366" w:rsidRPr="00E0023C">
                                    <w:rPr>
                                      <w:sz w:val="14"/>
                                      <w:szCs w:val="14"/>
                                      <w:u w:val="single"/>
                                      <w14:textOutline w14:w="9525" w14:cap="rnd" w14:cmpd="sng" w14:algn="ctr">
                                        <w14:noFill/>
                                        <w14:prstDash w14:val="solid"/>
                                        <w14:bevel/>
                                      </w14:textOutline>
                                    </w:rPr>
                                    <w:t xml:space="preserve"> </w:t>
                                  </w:r>
                                </w:p>
                              </w:tc>
                              <w:bookmarkStart w:id="1" w:name="_Hlk36979231"/>
                              <w:tc>
                                <w:tcPr>
                                  <w:tcW w:w="6379" w:type="dxa"/>
                                </w:tcPr>
                                <w:p w14:paraId="7071118C" w14:textId="4DCA2281" w:rsidR="00361366" w:rsidRPr="006B70A5" w:rsidRDefault="006B70A5" w:rsidP="00361366">
                                  <w:pPr>
                                    <w:spacing w:after="160" w:line="259" w:lineRule="auto"/>
                                    <w:rPr>
                                      <w:color w:val="296D9D" w:themeColor="accent1" w:themeShade="BF"/>
                                      <w:sz w:val="14"/>
                                      <w:szCs w:val="14"/>
                                      <w14:textOutline w14:w="9525" w14:cap="rnd" w14:cmpd="sng" w14:algn="ctr">
                                        <w14:noFill/>
                                        <w14:prstDash w14:val="solid"/>
                                        <w14:bevel/>
                                      </w14:textOutline>
                                    </w:rPr>
                                  </w:pPr>
                                  <w:r w:rsidRPr="006B70A5">
                                    <w:rPr>
                                      <w:sz w:val="14"/>
                                      <w:szCs w:val="14"/>
                                    </w:rPr>
                                    <w:fldChar w:fldCharType="begin"/>
                                  </w:r>
                                  <w:r w:rsidRPr="006B70A5">
                                    <w:rPr>
                                      <w:sz w:val="14"/>
                                      <w:szCs w:val="14"/>
                                    </w:rPr>
                                    <w:instrText xml:space="preserve"> HYPERLINK "https://www.bsv.net.au/" </w:instrText>
                                  </w:r>
                                  <w:r w:rsidRPr="006B70A5">
                                    <w:rPr>
                                      <w:sz w:val="14"/>
                                      <w:szCs w:val="14"/>
                                    </w:rPr>
                                    <w:fldChar w:fldCharType="separate"/>
                                  </w:r>
                                  <w:r w:rsidRPr="006B70A5">
                                    <w:rPr>
                                      <w:color w:val="0000FF"/>
                                      <w:sz w:val="14"/>
                                      <w:szCs w:val="14"/>
                                      <w:u w:val="single"/>
                                    </w:rPr>
                                    <w:t>https://www.bsv.net.au/</w:t>
                                  </w:r>
                                  <w:r w:rsidRPr="006B70A5">
                                    <w:rPr>
                                      <w:sz w:val="14"/>
                                      <w:szCs w:val="14"/>
                                    </w:rPr>
                                    <w:fldChar w:fldCharType="end"/>
                                  </w:r>
                                  <w:bookmarkEnd w:id="1"/>
                                </w:p>
                              </w:tc>
                            </w:tr>
                            <w:tr w:rsidR="004C6F3C" w:rsidRPr="009A4D73" w14:paraId="78597CC4"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054E32DC" w14:textId="3E8300AC" w:rsidR="004C6F3C" w:rsidRDefault="00B31B4A" w:rsidP="00361366">
                                  <w:pPr>
                                    <w:rPr>
                                      <w:sz w:val="14"/>
                                      <w:szCs w:val="14"/>
                                      <w:u w:val="single"/>
                                    </w:rPr>
                                  </w:pPr>
                                  <w:hyperlink r:id="rId130" w:history="1">
                                    <w:r w:rsidR="004C6F3C" w:rsidRPr="008755BB">
                                      <w:rPr>
                                        <w:rStyle w:val="Hyperlink"/>
                                        <w:sz w:val="14"/>
                                        <w:szCs w:val="14"/>
                                      </w:rPr>
                                      <w:t xml:space="preserve">Buddha </w:t>
                                    </w:r>
                                    <w:proofErr w:type="spellStart"/>
                                    <w:r w:rsidR="004C6F3C" w:rsidRPr="008755BB">
                                      <w:rPr>
                                        <w:rStyle w:val="Hyperlink"/>
                                        <w:sz w:val="14"/>
                                        <w:szCs w:val="14"/>
                                      </w:rPr>
                                      <w:t>Bodhivana</w:t>
                                    </w:r>
                                    <w:proofErr w:type="spellEnd"/>
                                    <w:r w:rsidR="004C6F3C" w:rsidRPr="008755BB">
                                      <w:rPr>
                                        <w:rStyle w:val="Hyperlink"/>
                                        <w:sz w:val="14"/>
                                        <w:szCs w:val="14"/>
                                      </w:rPr>
                                      <w:t xml:space="preserve"> Monastery</w:t>
                                    </w:r>
                                  </w:hyperlink>
                                </w:p>
                                <w:p w14:paraId="125B661D" w14:textId="283B4837" w:rsidR="004C6F3C" w:rsidRPr="004C6F3C" w:rsidRDefault="004C6F3C" w:rsidP="00361366">
                                  <w:pPr>
                                    <w:rPr>
                                      <w:sz w:val="14"/>
                                      <w:szCs w:val="14"/>
                                      <w:u w:val="single"/>
                                    </w:rPr>
                                  </w:pPr>
                                </w:p>
                              </w:tc>
                              <w:bookmarkStart w:id="2" w:name="_Hlk36979926"/>
                              <w:tc>
                                <w:tcPr>
                                  <w:tcW w:w="6379" w:type="dxa"/>
                                </w:tcPr>
                                <w:p w14:paraId="57692912" w14:textId="6D413680" w:rsidR="004C6F3C" w:rsidRPr="006B70A5" w:rsidRDefault="006B70A5" w:rsidP="00361366">
                                  <w:pPr>
                                    <w:rPr>
                                      <w:color w:val="296D9D" w:themeColor="accent1" w:themeShade="BF"/>
                                      <w:sz w:val="14"/>
                                      <w:szCs w:val="14"/>
                                      <w14:textOutline w14:w="9525" w14:cap="rnd" w14:cmpd="sng" w14:algn="ctr">
                                        <w14:noFill/>
                                        <w14:prstDash w14:val="solid"/>
                                        <w14:bevel/>
                                      </w14:textOutline>
                                    </w:rPr>
                                  </w:pPr>
                                  <w:r w:rsidRPr="006B70A5">
                                    <w:rPr>
                                      <w:sz w:val="14"/>
                                      <w:szCs w:val="14"/>
                                    </w:rPr>
                                    <w:fldChar w:fldCharType="begin"/>
                                  </w:r>
                                  <w:r w:rsidRPr="006B70A5">
                                    <w:rPr>
                                      <w:sz w:val="14"/>
                                      <w:szCs w:val="14"/>
                                    </w:rPr>
                                    <w:instrText xml:space="preserve"> HYPERLINK "https://www.facebook.com/buddhabodhivana/" </w:instrText>
                                  </w:r>
                                  <w:r w:rsidRPr="006B70A5">
                                    <w:rPr>
                                      <w:sz w:val="14"/>
                                      <w:szCs w:val="14"/>
                                    </w:rPr>
                                    <w:fldChar w:fldCharType="separate"/>
                                  </w:r>
                                  <w:r w:rsidRPr="006B70A5">
                                    <w:rPr>
                                      <w:color w:val="0000FF"/>
                                      <w:sz w:val="14"/>
                                      <w:szCs w:val="14"/>
                                      <w:u w:val="single"/>
                                    </w:rPr>
                                    <w:t>https://www.facebook.com/buddhabodhivana/</w:t>
                                  </w:r>
                                  <w:r w:rsidRPr="006B70A5">
                                    <w:rPr>
                                      <w:sz w:val="14"/>
                                      <w:szCs w:val="14"/>
                                    </w:rPr>
                                    <w:fldChar w:fldCharType="end"/>
                                  </w:r>
                                  <w:bookmarkEnd w:id="2"/>
                                </w:p>
                              </w:tc>
                            </w:tr>
                            <w:tr w:rsidR="004C6F3C" w:rsidRPr="009A4D73" w14:paraId="2CFFDC29" w14:textId="77777777" w:rsidTr="004C6F3C">
                              <w:tc>
                                <w:tcPr>
                                  <w:tcW w:w="3114" w:type="dxa"/>
                                </w:tcPr>
                                <w:p w14:paraId="777B23AB" w14:textId="6FDB6046" w:rsidR="004C6F3C" w:rsidRDefault="00B31B4A" w:rsidP="004C6F3C">
                                  <w:pPr>
                                    <w:rPr>
                                      <w:sz w:val="14"/>
                                      <w:szCs w:val="14"/>
                                    </w:rPr>
                                  </w:pPr>
                                  <w:hyperlink r:id="rId131" w:history="1">
                                    <w:proofErr w:type="spellStart"/>
                                    <w:r w:rsidR="004C6F3C" w:rsidRPr="008755BB">
                                      <w:rPr>
                                        <w:rStyle w:val="Hyperlink"/>
                                        <w:sz w:val="14"/>
                                        <w:szCs w:val="14"/>
                                      </w:rPr>
                                      <w:t>Mellbourne</w:t>
                                    </w:r>
                                    <w:proofErr w:type="spellEnd"/>
                                    <w:r w:rsidR="004C6F3C" w:rsidRPr="008755BB">
                                      <w:rPr>
                                        <w:rStyle w:val="Hyperlink"/>
                                        <w:sz w:val="14"/>
                                        <w:szCs w:val="14"/>
                                      </w:rPr>
                                      <w:t xml:space="preserve"> Buddhist Centre</w:t>
                                    </w:r>
                                  </w:hyperlink>
                                </w:p>
                                <w:p w14:paraId="6DA6B0EE" w14:textId="2401E356" w:rsidR="004C6F3C" w:rsidRPr="004C6F3C" w:rsidRDefault="004C6F3C" w:rsidP="004C6F3C">
                                  <w:pPr>
                                    <w:rPr>
                                      <w:sz w:val="14"/>
                                      <w:szCs w:val="14"/>
                                    </w:rPr>
                                  </w:pPr>
                                </w:p>
                              </w:tc>
                              <w:bookmarkStart w:id="3" w:name="_Hlk36979985"/>
                              <w:tc>
                                <w:tcPr>
                                  <w:tcW w:w="6379" w:type="dxa"/>
                                </w:tcPr>
                                <w:p w14:paraId="2EDE9B7D" w14:textId="320DCE7B" w:rsidR="004C6F3C" w:rsidRPr="006B70A5" w:rsidRDefault="006B70A5" w:rsidP="00361366">
                                  <w:pPr>
                                    <w:rPr>
                                      <w:color w:val="296D9D" w:themeColor="accent1" w:themeShade="BF"/>
                                      <w:sz w:val="14"/>
                                      <w:szCs w:val="14"/>
                                      <w14:textOutline w14:w="9525" w14:cap="rnd" w14:cmpd="sng" w14:algn="ctr">
                                        <w14:noFill/>
                                        <w14:prstDash w14:val="solid"/>
                                        <w14:bevel/>
                                      </w14:textOutline>
                                    </w:rPr>
                                  </w:pPr>
                                  <w:r w:rsidRPr="006B70A5">
                                    <w:rPr>
                                      <w:sz w:val="14"/>
                                      <w:szCs w:val="14"/>
                                    </w:rPr>
                                    <w:fldChar w:fldCharType="begin"/>
                                  </w:r>
                                  <w:r w:rsidRPr="006B70A5">
                                    <w:rPr>
                                      <w:sz w:val="14"/>
                                      <w:szCs w:val="14"/>
                                    </w:rPr>
                                    <w:instrText xml:space="preserve"> HYPERLINK "http://melbournebuddhistcentre.org.au/" </w:instrText>
                                  </w:r>
                                  <w:r w:rsidRPr="006B70A5">
                                    <w:rPr>
                                      <w:sz w:val="14"/>
                                      <w:szCs w:val="14"/>
                                    </w:rPr>
                                    <w:fldChar w:fldCharType="separate"/>
                                  </w:r>
                                  <w:r w:rsidRPr="006B70A5">
                                    <w:rPr>
                                      <w:color w:val="0000FF"/>
                                      <w:sz w:val="14"/>
                                      <w:szCs w:val="14"/>
                                      <w:u w:val="single"/>
                                    </w:rPr>
                                    <w:t>http://melbournebuddhistcentre.org.au/</w:t>
                                  </w:r>
                                  <w:r w:rsidRPr="006B70A5">
                                    <w:rPr>
                                      <w:sz w:val="14"/>
                                      <w:szCs w:val="14"/>
                                    </w:rPr>
                                    <w:fldChar w:fldCharType="end"/>
                                  </w:r>
                                  <w:bookmarkEnd w:id="3"/>
                                </w:p>
                              </w:tc>
                            </w:tr>
                            <w:tr w:rsidR="004C6F3C" w:rsidRPr="009A4D73" w14:paraId="43C1AC24"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73256997" w14:textId="77777777" w:rsidR="004C6F3C" w:rsidRDefault="004C6F3C" w:rsidP="004C6F3C">
                                  <w:pPr>
                                    <w:rPr>
                                      <w:sz w:val="14"/>
                                      <w:szCs w:val="14"/>
                                    </w:rPr>
                                  </w:pPr>
                                  <w:r>
                                    <w:rPr>
                                      <w:sz w:val="14"/>
                                      <w:szCs w:val="14"/>
                                    </w:rPr>
                                    <w:t>Wat Thai</w:t>
                                  </w:r>
                                </w:p>
                                <w:p w14:paraId="034EEB7B" w14:textId="7220E606" w:rsidR="004C6F3C" w:rsidRPr="004C6F3C" w:rsidRDefault="004C6F3C" w:rsidP="004C6F3C">
                                  <w:pPr>
                                    <w:rPr>
                                      <w:sz w:val="14"/>
                                      <w:szCs w:val="14"/>
                                    </w:rPr>
                                  </w:pPr>
                                </w:p>
                              </w:tc>
                              <w:tc>
                                <w:tcPr>
                                  <w:tcW w:w="6379" w:type="dxa"/>
                                </w:tcPr>
                                <w:p w14:paraId="05AC72ED" w14:textId="753E8BEB" w:rsidR="004C6F3C" w:rsidRPr="00941BB0" w:rsidRDefault="004C6F3C" w:rsidP="00361366">
                                  <w:pPr>
                                    <w:rPr>
                                      <w:color w:val="296D9D" w:themeColor="accent1" w:themeShade="BF"/>
                                      <w:sz w:val="14"/>
                                      <w:szCs w:val="14"/>
                                      <w14:textOutline w14:w="9525" w14:cap="rnd" w14:cmpd="sng" w14:algn="ctr">
                                        <w14:noFill/>
                                        <w14:prstDash w14:val="solid"/>
                                        <w14:bevel/>
                                      </w14:textOutline>
                                    </w:rPr>
                                  </w:pPr>
                                  <w:r>
                                    <w:rPr>
                                      <w:color w:val="296D9D" w:themeColor="accent1" w:themeShade="BF"/>
                                      <w:sz w:val="14"/>
                                      <w:szCs w:val="14"/>
                                      <w14:textOutline w14:w="9525" w14:cap="rnd" w14:cmpd="sng" w14:algn="ctr">
                                        <w14:noFill/>
                                        <w14:prstDash w14:val="solid"/>
                                        <w14:bevel/>
                                      </w14:textOutline>
                                    </w:rPr>
                                    <w:t>Enquire by email:</w:t>
                                  </w:r>
                                  <w:r w:rsidR="006B70A5">
                                    <w:rPr>
                                      <w:color w:val="296D9D" w:themeColor="accent1" w:themeShade="BF"/>
                                      <w:sz w:val="14"/>
                                      <w:szCs w:val="14"/>
                                      <w14:textOutline w14:w="9525" w14:cap="rnd" w14:cmpd="sng" w14:algn="ctr">
                                        <w14:noFill/>
                                        <w14:prstDash w14:val="solid"/>
                                        <w14:bevel/>
                                      </w14:textOutline>
                                    </w:rPr>
                                    <w:t xml:space="preserve"> watthaimelbourne@gmail.com</w:t>
                                  </w:r>
                                </w:p>
                              </w:tc>
                            </w:tr>
                            <w:tr w:rsidR="009A4D73" w:rsidRPr="009A4D73" w14:paraId="4FC80497" w14:textId="77777777" w:rsidTr="004C6F3C">
                              <w:tc>
                                <w:tcPr>
                                  <w:tcW w:w="3114" w:type="dxa"/>
                                </w:tcPr>
                                <w:p w14:paraId="70B259F0"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32">
                                    <w:r w:rsidR="00361366" w:rsidRPr="00E0023C">
                                      <w:rPr>
                                        <w:color w:val="0563C1"/>
                                        <w:sz w:val="14"/>
                                        <w:szCs w:val="14"/>
                                        <w:u w:val="single"/>
                                        <w14:textOutline w14:w="9525" w14:cap="rnd" w14:cmpd="sng" w14:algn="ctr">
                                          <w14:noFill/>
                                          <w14:prstDash w14:val="solid"/>
                                          <w14:bevel/>
                                        </w14:textOutline>
                                      </w:rPr>
                                      <w:t>Ask a Buddhist</w:t>
                                    </w:r>
                                  </w:hyperlink>
                                </w:p>
                              </w:tc>
                              <w:tc>
                                <w:tcPr>
                                  <w:tcW w:w="6379" w:type="dxa"/>
                                </w:tcPr>
                                <w:p w14:paraId="05314F9E"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33">
                                    <w:r w:rsidR="00361366" w:rsidRPr="00941BB0">
                                      <w:rPr>
                                        <w:color w:val="296D9D" w:themeColor="accent1" w:themeShade="BF"/>
                                        <w:sz w:val="14"/>
                                        <w:szCs w:val="14"/>
                                        <w:u w:val="single"/>
                                        <w14:textOutline w14:w="9525" w14:cap="rnd" w14:cmpd="sng" w14:algn="ctr">
                                          <w14:noFill/>
                                          <w14:prstDash w14:val="solid"/>
                                          <w14:bevel/>
                                        </w14:textOutline>
                                      </w:rPr>
                                      <w:t>http://www.mettacentre.com/ask-a-buddhist/</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56CB59C"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4764E46E"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34">
                                    <w:r w:rsidR="00361366" w:rsidRPr="00E0023C">
                                      <w:rPr>
                                        <w:color w:val="0563C1"/>
                                        <w:sz w:val="14"/>
                                        <w:szCs w:val="14"/>
                                        <w:u w:val="single"/>
                                        <w14:textOutline w14:w="9525" w14:cap="rnd" w14:cmpd="sng" w14:algn="ctr">
                                          <w14:noFill/>
                                          <w14:prstDash w14:val="solid"/>
                                          <w14:bevel/>
                                        </w14:textOutline>
                                      </w:rPr>
                                      <w:t>Metta Centre</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049C260F"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35">
                                    <w:r w:rsidR="00361366" w:rsidRPr="00941BB0">
                                      <w:rPr>
                                        <w:color w:val="296D9D" w:themeColor="accent1" w:themeShade="BF"/>
                                        <w:sz w:val="14"/>
                                        <w:szCs w:val="14"/>
                                        <w:u w:val="single"/>
                                        <w14:textOutline w14:w="9525" w14:cap="rnd" w14:cmpd="sng" w14:algn="ctr">
                                          <w14:noFill/>
                                          <w14:prstDash w14:val="solid"/>
                                          <w14:bevel/>
                                        </w14:textOutline>
                                      </w:rPr>
                                      <w:t>https://mailchi.mp/0e38948774c1/pwxw3t0xng-4776393</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455CB97B" w14:textId="77777777" w:rsidTr="004C6F3C">
                              <w:tc>
                                <w:tcPr>
                                  <w:tcW w:w="3114" w:type="dxa"/>
                                </w:tcPr>
                                <w:p w14:paraId="6680094C"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36">
                                    <w:r w:rsidR="00361366" w:rsidRPr="00E0023C">
                                      <w:rPr>
                                        <w:color w:val="0563C1"/>
                                        <w:sz w:val="14"/>
                                        <w:szCs w:val="14"/>
                                        <w:u w:val="single"/>
                                        <w14:textOutline w14:w="9525" w14:cap="rnd" w14:cmpd="sng" w14:algn="ctr">
                                          <w14:noFill/>
                                          <w14:prstDash w14:val="solid"/>
                                          <w14:bevel/>
                                        </w14:textOutline>
                                      </w:rPr>
                                      <w:t>Buddhist Library videos</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58F18A8A"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37">
                                    <w:r w:rsidR="00361366" w:rsidRPr="00941BB0">
                                      <w:rPr>
                                        <w:color w:val="296D9D" w:themeColor="accent1" w:themeShade="BF"/>
                                        <w:sz w:val="14"/>
                                        <w:szCs w:val="14"/>
                                        <w:u w:val="single"/>
                                        <w14:textOutline w14:w="9525" w14:cap="rnd" w14:cmpd="sng" w14:algn="ctr">
                                          <w14:noFill/>
                                          <w14:prstDash w14:val="solid"/>
                                          <w14:bevel/>
                                        </w14:textOutline>
                                      </w:rPr>
                                      <w:t>https://buddhistlibrary.org.au/media/</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04B6EF71"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11448C5D"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38">
                                    <w:r w:rsidR="00361366" w:rsidRPr="00E0023C">
                                      <w:rPr>
                                        <w:color w:val="0563C1"/>
                                        <w:sz w:val="14"/>
                                        <w:szCs w:val="14"/>
                                        <w:u w:val="single"/>
                                        <w14:textOutline w14:w="9525" w14:cap="rnd" w14:cmpd="sng" w14:algn="ctr">
                                          <w14:noFill/>
                                          <w14:prstDash w14:val="solid"/>
                                          <w14:bevel/>
                                        </w14:textOutline>
                                      </w:rPr>
                                      <w:t>Tricycle</w:t>
                                    </w:r>
                                  </w:hyperlink>
                                </w:p>
                              </w:tc>
                              <w:tc>
                                <w:tcPr>
                                  <w:tcW w:w="6379" w:type="dxa"/>
                                </w:tcPr>
                                <w:p w14:paraId="0DC975C0"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39">
                                    <w:r w:rsidR="00361366" w:rsidRPr="00941BB0">
                                      <w:rPr>
                                        <w:color w:val="296D9D" w:themeColor="accent1" w:themeShade="BF"/>
                                        <w:sz w:val="14"/>
                                        <w:szCs w:val="14"/>
                                        <w:u w:val="single"/>
                                        <w14:textOutline w14:w="9525" w14:cap="rnd" w14:cmpd="sng" w14:algn="ctr">
                                          <w14:noFill/>
                                          <w14:prstDash w14:val="solid"/>
                                          <w14:bevel/>
                                        </w14:textOutline>
                                      </w:rPr>
                                      <w:t>https://tricycle.org/</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C1E519B" w14:textId="77777777" w:rsidTr="004C6F3C">
                              <w:tc>
                                <w:tcPr>
                                  <w:tcW w:w="3114" w:type="dxa"/>
                                </w:tcPr>
                                <w:p w14:paraId="790C675D"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40">
                                    <w:proofErr w:type="spellStart"/>
                                    <w:r w:rsidR="00361366" w:rsidRPr="00E0023C">
                                      <w:rPr>
                                        <w:color w:val="0563C1"/>
                                        <w:sz w:val="14"/>
                                        <w:szCs w:val="14"/>
                                        <w:u w:val="single"/>
                                        <w14:textOutline w14:w="9525" w14:cap="rnd" w14:cmpd="sng" w14:algn="ctr">
                                          <w14:noFill/>
                                          <w14:prstDash w14:val="solid"/>
                                          <w14:bevel/>
                                        </w14:textOutline>
                                      </w:rPr>
                                      <w:t>Dharmaseed</w:t>
                                    </w:r>
                                    <w:proofErr w:type="spellEnd"/>
                                  </w:hyperlink>
                                  <w:r w:rsidR="00361366" w:rsidRPr="00E0023C">
                                    <w:rPr>
                                      <w:sz w:val="14"/>
                                      <w:szCs w:val="14"/>
                                      <w14:textOutline w14:w="9525" w14:cap="rnd" w14:cmpd="sng" w14:algn="ctr">
                                        <w14:noFill/>
                                        <w14:prstDash w14:val="solid"/>
                                        <w14:bevel/>
                                      </w14:textOutline>
                                    </w:rPr>
                                    <w:t xml:space="preserve"> </w:t>
                                  </w:r>
                                </w:p>
                              </w:tc>
                              <w:tc>
                                <w:tcPr>
                                  <w:tcW w:w="6379" w:type="dxa"/>
                                </w:tcPr>
                                <w:p w14:paraId="6BE64628"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41">
                                    <w:r w:rsidR="00361366" w:rsidRPr="00941BB0">
                                      <w:rPr>
                                        <w:color w:val="296D9D" w:themeColor="accent1" w:themeShade="BF"/>
                                        <w:sz w:val="14"/>
                                        <w:szCs w:val="14"/>
                                        <w:u w:val="single"/>
                                        <w14:textOutline w14:w="9525" w14:cap="rnd" w14:cmpd="sng" w14:algn="ctr">
                                          <w14:noFill/>
                                          <w14:prstDash w14:val="solid"/>
                                          <w14:bevel/>
                                        </w14:textOutline>
                                      </w:rPr>
                                      <w:t>https://dharmaseed.org/</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3B0C1BA2"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322DA8DC"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42">
                                    <w:proofErr w:type="spellStart"/>
                                    <w:r w:rsidR="00361366" w:rsidRPr="00E0023C">
                                      <w:rPr>
                                        <w:color w:val="0563C1"/>
                                        <w:sz w:val="14"/>
                                        <w:szCs w:val="14"/>
                                        <w:u w:val="single"/>
                                        <w14:textOutline w14:w="9525" w14:cap="rnd" w14:cmpd="sng" w14:algn="ctr">
                                          <w14:noFill/>
                                          <w14:prstDash w14:val="solid"/>
                                          <w14:bevel/>
                                        </w14:textOutline>
                                      </w:rPr>
                                      <w:t>Dhammanet</w:t>
                                    </w:r>
                                    <w:proofErr w:type="spellEnd"/>
                                  </w:hyperlink>
                                  <w:r w:rsidR="00361366" w:rsidRPr="00E0023C">
                                    <w:rPr>
                                      <w:sz w:val="14"/>
                                      <w:szCs w:val="14"/>
                                      <w14:textOutline w14:w="9525" w14:cap="rnd" w14:cmpd="sng" w14:algn="ctr">
                                        <w14:noFill/>
                                        <w14:prstDash w14:val="solid"/>
                                        <w14:bevel/>
                                      </w14:textOutline>
                                    </w:rPr>
                                    <w:t xml:space="preserve"> </w:t>
                                  </w:r>
                                </w:p>
                              </w:tc>
                              <w:tc>
                                <w:tcPr>
                                  <w:tcW w:w="6379" w:type="dxa"/>
                                </w:tcPr>
                                <w:p w14:paraId="1CB3DC03"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43">
                                    <w:r w:rsidR="00361366" w:rsidRPr="00941BB0">
                                      <w:rPr>
                                        <w:color w:val="296D9D" w:themeColor="accent1" w:themeShade="BF"/>
                                        <w:sz w:val="14"/>
                                        <w:szCs w:val="14"/>
                                        <w:u w:val="single"/>
                                        <w14:textOutline w14:w="9525" w14:cap="rnd" w14:cmpd="sng" w14:algn="ctr">
                                          <w14:noFill/>
                                          <w14:prstDash w14:val="solid"/>
                                          <w14:bevel/>
                                        </w14:textOutline>
                                      </w:rPr>
                                      <w:t>https://www.youtube.com/user/dhammanet?fbclid=IwAR0mxOKeKcziHKUDWcXEJiJYNd8iPWeSLQmZkfkTsR9cqNJv4CEe6ycQEzg</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147FC8F8" w14:textId="77777777" w:rsidTr="004C6F3C">
                              <w:tc>
                                <w:tcPr>
                                  <w:tcW w:w="3114" w:type="dxa"/>
                                </w:tcPr>
                                <w:p w14:paraId="5A8CE6B3"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44">
                                    <w:r w:rsidR="00361366" w:rsidRPr="00E0023C">
                                      <w:rPr>
                                        <w:color w:val="0563C1"/>
                                        <w:sz w:val="14"/>
                                        <w:szCs w:val="14"/>
                                        <w:u w:val="single"/>
                                        <w14:textOutline w14:w="9525" w14:cap="rnd" w14:cmpd="sng" w14:algn="ctr">
                                          <w14:noFill/>
                                          <w14:prstDash w14:val="solid"/>
                                          <w14:bevel/>
                                        </w14:textOutline>
                                      </w:rPr>
                                      <w:t>Lions Roar</w:t>
                                    </w:r>
                                  </w:hyperlink>
                                  <w:r w:rsidR="00361366" w:rsidRPr="00E0023C">
                                    <w:rPr>
                                      <w:sz w:val="14"/>
                                      <w:szCs w:val="14"/>
                                      <w14:textOutline w14:w="9525" w14:cap="rnd" w14:cmpd="sng" w14:algn="ctr">
                                        <w14:noFill/>
                                        <w14:prstDash w14:val="solid"/>
                                        <w14:bevel/>
                                      </w14:textOutline>
                                    </w:rPr>
                                    <w:t xml:space="preserve"> </w:t>
                                  </w:r>
                                </w:p>
                              </w:tc>
                              <w:tc>
                                <w:tcPr>
                                  <w:tcW w:w="6379" w:type="dxa"/>
                                </w:tcPr>
                                <w:p w14:paraId="6A7B3A7D"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45">
                                    <w:r w:rsidR="00361366" w:rsidRPr="00941BB0">
                                      <w:rPr>
                                        <w:color w:val="296D9D" w:themeColor="accent1" w:themeShade="BF"/>
                                        <w:sz w:val="14"/>
                                        <w:szCs w:val="14"/>
                                        <w:u w:val="single"/>
                                        <w14:textOutline w14:w="9525" w14:cap="rnd" w14:cmpd="sng" w14:algn="ctr">
                                          <w14:noFill/>
                                          <w14:prstDash w14:val="solid"/>
                                          <w14:bevel/>
                                        </w14:textOutline>
                                      </w:rPr>
                                      <w:t>https://www.lionsroar.com/</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22E82301"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67912DFE"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46">
                                    <w:r w:rsidR="00361366" w:rsidRPr="00E0023C">
                                      <w:rPr>
                                        <w:color w:val="0563C1"/>
                                        <w:sz w:val="14"/>
                                        <w:szCs w:val="14"/>
                                        <w:u w:val="single"/>
                                        <w14:textOutline w14:w="9525" w14:cap="rnd" w14:cmpd="sng" w14:algn="ctr">
                                          <w14:noFill/>
                                          <w14:prstDash w14:val="solid"/>
                                          <w14:bevel/>
                                        </w14:textOutline>
                                      </w:rPr>
                                      <w:t>Mental health - Commonwealth</w:t>
                                    </w:r>
                                  </w:hyperlink>
                                  <w:r w:rsidR="00361366" w:rsidRPr="00E0023C">
                                    <w:rPr>
                                      <w:sz w:val="14"/>
                                      <w:szCs w:val="14"/>
                                      <w14:textOutline w14:w="9525" w14:cap="rnd" w14:cmpd="sng" w14:algn="ctr">
                                        <w14:noFill/>
                                        <w14:prstDash w14:val="solid"/>
                                        <w14:bevel/>
                                      </w14:textOutline>
                                    </w:rPr>
                                    <w:t xml:space="preserve"> </w:t>
                                  </w:r>
                                </w:p>
                              </w:tc>
                              <w:tc>
                                <w:tcPr>
                                  <w:tcW w:w="6379" w:type="dxa"/>
                                </w:tcPr>
                                <w:p w14:paraId="479E6727"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47">
                                    <w:r w:rsidR="00361366" w:rsidRPr="00941BB0">
                                      <w:rPr>
                                        <w:color w:val="296D9D" w:themeColor="accent1" w:themeShade="BF"/>
                                        <w:sz w:val="14"/>
                                        <w:szCs w:val="14"/>
                                        <w:u w:val="single"/>
                                        <w14:textOutline w14:w="9525" w14:cap="rnd" w14:cmpd="sng" w14:algn="ctr">
                                          <w14:noFill/>
                                          <w14:prstDash w14:val="solid"/>
                                          <w14:bevel/>
                                        </w14:textOutline>
                                      </w:rPr>
                                      <w:t>https://headtohealth.gov.au/covid-19-support/covid-19</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63DE6CDC" w14:textId="77777777" w:rsidTr="004C6F3C">
                              <w:tc>
                                <w:tcPr>
                                  <w:tcW w:w="3114" w:type="dxa"/>
                                </w:tcPr>
                                <w:p w14:paraId="3E939D0E"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48">
                                    <w:r w:rsidR="00361366" w:rsidRPr="00E0023C">
                                      <w:rPr>
                                        <w:color w:val="0563C1"/>
                                        <w:sz w:val="14"/>
                                        <w:szCs w:val="14"/>
                                        <w:u w:val="single"/>
                                        <w14:textOutline w14:w="9525" w14:cap="rnd" w14:cmpd="sng" w14:algn="ctr">
                                          <w14:noFill/>
                                          <w14:prstDash w14:val="solid"/>
                                          <w14:bevel/>
                                        </w14:textOutline>
                                      </w:rPr>
                                      <w:t>Mental health - NSW</w:t>
                                    </w:r>
                                  </w:hyperlink>
                                  <w:r w:rsidR="00361366" w:rsidRPr="00E0023C">
                                    <w:rPr>
                                      <w:sz w:val="14"/>
                                      <w:szCs w:val="14"/>
                                      <w14:textOutline w14:w="9525" w14:cap="rnd" w14:cmpd="sng" w14:algn="ctr">
                                        <w14:noFill/>
                                        <w14:prstDash w14:val="solid"/>
                                        <w14:bevel/>
                                      </w14:textOutline>
                                    </w:rPr>
                                    <w:t xml:space="preserve"> </w:t>
                                  </w:r>
                                </w:p>
                              </w:tc>
                              <w:tc>
                                <w:tcPr>
                                  <w:tcW w:w="6379" w:type="dxa"/>
                                </w:tcPr>
                                <w:p w14:paraId="3FFCE4B3"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49">
                                    <w:r w:rsidR="00361366" w:rsidRPr="00941BB0">
                                      <w:rPr>
                                        <w:color w:val="296D9D" w:themeColor="accent1" w:themeShade="BF"/>
                                        <w:sz w:val="14"/>
                                        <w:szCs w:val="14"/>
                                        <w:u w:val="single"/>
                                        <w14:textOutline w14:w="9525" w14:cap="rnd" w14:cmpd="sng" w14:algn="ctr">
                                          <w14:noFill/>
                                          <w14:prstDash w14:val="solid"/>
                                          <w14:bevel/>
                                        </w14:textOutline>
                                      </w:rPr>
                                      <w:t>https://www.health.nsw.gov.au/mentalhealth/services/Pages/support-contact-list.aspx</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bl>
                          <w:p w14:paraId="6E15457B" w14:textId="77777777" w:rsidR="00361366" w:rsidRPr="009A4D73" w:rsidRDefault="00361366">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F75EA" id="Text Box 39" o:spid="_x0000_s1036" type="#_x0000_t202" style="position:absolute;margin-left:-3pt;margin-top:23.75pt;width:490.85pt;height:6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" fillcolor="white [3201]" stroked="f" strokeweight=".5pt">
                <v:textbox>
                  <w:txbxContent>
                    <w:p w14:paraId="3900FA27" w14:textId="77777777" w:rsidR="00361366" w:rsidRPr="001B3740" w:rsidRDefault="00361366" w:rsidP="00361366">
                      <w:pPr>
                        <w:rPr>
                          <w:b/>
                          <w:bCs/>
                          <w:iCs/>
                          <w14:textOutline w14:w="9525" w14:cap="rnd" w14:cmpd="sng" w14:algn="ctr">
                            <w14:noFill/>
                            <w14:prstDash w14:val="solid"/>
                            <w14:bevel/>
                          </w14:textOutline>
                        </w:rPr>
                      </w:pPr>
                      <w:r w:rsidRPr="001B3740">
                        <w:rPr>
                          <w:b/>
                          <w:bCs/>
                          <w:iCs/>
                          <w14:textOutline w14:w="9525" w14:cap="rnd" w14:cmpd="sng" w14:algn="ctr">
                            <w14:noFill/>
                            <w14:prstDash w14:val="solid"/>
                            <w14:bevel/>
                          </w14:textOutline>
                        </w:rPr>
                        <w:t>These are the full links for the web sites given above.</w:t>
                      </w:r>
                    </w:p>
                    <w:tbl>
                      <w:tblPr>
                        <w:tblStyle w:val="PlainTable1"/>
                        <w:tblW w:w="9493" w:type="dxa"/>
                        <w:tblLayout w:type="fixed"/>
                        <w:tblLook w:val="0420" w:firstRow="1" w:lastRow="0" w:firstColumn="0" w:lastColumn="0" w:noHBand="0" w:noVBand="1"/>
                      </w:tblPr>
                      <w:tblGrid>
                        <w:gridCol w:w="3114"/>
                        <w:gridCol w:w="6379"/>
                      </w:tblGrid>
                      <w:tr w:rsidR="009A4D73" w:rsidRPr="009A4D73" w14:paraId="7FEA2916" w14:textId="77777777" w:rsidTr="004C6F3C">
                        <w:trPr>
                          <w:cnfStyle w:val="100000000000" w:firstRow="1" w:lastRow="0" w:firstColumn="0" w:lastColumn="0" w:oddVBand="0" w:evenVBand="0" w:oddHBand="0" w:evenHBand="0" w:firstRowFirstColumn="0" w:firstRowLastColumn="0" w:lastRowFirstColumn="0" w:lastRowLastColumn="0"/>
                        </w:trPr>
                        <w:tc>
                          <w:tcPr>
                            <w:tcW w:w="3114" w:type="dxa"/>
                          </w:tcPr>
                          <w:p w14:paraId="758971CC" w14:textId="77777777" w:rsidR="00361366" w:rsidRPr="008F74CD" w:rsidRDefault="00B31B4A" w:rsidP="00361366">
                            <w:pPr>
                              <w:spacing w:after="160" w:line="259" w:lineRule="auto"/>
                              <w:rPr>
                                <w:b w:val="0"/>
                                <w:bCs w:val="0"/>
                                <w:sz w:val="14"/>
                                <w:szCs w:val="14"/>
                                <w14:textOutline w14:w="9525" w14:cap="rnd" w14:cmpd="sng" w14:algn="ctr">
                                  <w14:noFill/>
                                  <w14:prstDash w14:val="solid"/>
                                  <w14:bevel/>
                                </w14:textOutline>
                              </w:rPr>
                            </w:pPr>
                            <w:hyperlink r:id="rId150">
                              <w:r w:rsidR="00361366" w:rsidRPr="008F74CD">
                                <w:rPr>
                                  <w:b w:val="0"/>
                                  <w:bCs w:val="0"/>
                                  <w:color w:val="0563C1"/>
                                  <w:sz w:val="14"/>
                                  <w:szCs w:val="14"/>
                                  <w:u w:val="single"/>
                                  <w14:textOutline w14:w="9525" w14:cap="rnd" w14:cmpd="sng" w14:algn="ctr">
                                    <w14:noFill/>
                                    <w14:prstDash w14:val="solid"/>
                                    <w14:bevel/>
                                  </w14:textOutline>
                                </w:rPr>
                                <w:t>Australian government</w:t>
                              </w:r>
                            </w:hyperlink>
                          </w:p>
                        </w:tc>
                        <w:tc>
                          <w:tcPr>
                            <w:tcW w:w="6379" w:type="dxa"/>
                          </w:tcPr>
                          <w:p w14:paraId="34DF91D3" w14:textId="77777777" w:rsidR="00361366" w:rsidRPr="008F74CD" w:rsidRDefault="00B31B4A" w:rsidP="00361366">
                            <w:pPr>
                              <w:spacing w:after="160" w:line="259" w:lineRule="auto"/>
                              <w:rPr>
                                <w:b w:val="0"/>
                                <w:bCs w:val="0"/>
                                <w:color w:val="296D9D" w:themeColor="accent1" w:themeShade="BF"/>
                                <w:sz w:val="14"/>
                                <w:szCs w:val="14"/>
                                <w14:textOutline w14:w="9525" w14:cap="rnd" w14:cmpd="sng" w14:algn="ctr">
                                  <w14:noFill/>
                                  <w14:prstDash w14:val="solid"/>
                                  <w14:bevel/>
                                </w14:textOutline>
                              </w:rPr>
                            </w:pPr>
                            <w:hyperlink r:id="rId151">
                              <w:r w:rsidR="00361366" w:rsidRPr="008F74CD">
                                <w:rPr>
                                  <w:b w:val="0"/>
                                  <w:bCs w:val="0"/>
                                  <w:color w:val="296D9D" w:themeColor="accent1" w:themeShade="BF"/>
                                  <w:sz w:val="14"/>
                                  <w:szCs w:val="14"/>
                                  <w:u w:val="single"/>
                                  <w14:textOutline w14:w="9525" w14:cap="rnd" w14:cmpd="sng" w14:algn="ctr">
                                    <w14:noFill/>
                                    <w14:prstDash w14:val="solid"/>
                                    <w14:bevel/>
                                  </w14:textOutline>
                                </w:rPr>
                                <w:t>https://www.australia.gov.au/</w:t>
                              </w:r>
                            </w:hyperlink>
                            <w:r w:rsidR="00361366" w:rsidRPr="008F74CD">
                              <w:rPr>
                                <w:b w:val="0"/>
                                <w:bCs w:val="0"/>
                                <w:color w:val="296D9D" w:themeColor="accent1" w:themeShade="BF"/>
                                <w:sz w:val="14"/>
                                <w:szCs w:val="14"/>
                                <w14:textOutline w14:w="9525" w14:cap="rnd" w14:cmpd="sng" w14:algn="ctr">
                                  <w14:noFill/>
                                  <w14:prstDash w14:val="solid"/>
                                  <w14:bevel/>
                                </w14:textOutline>
                              </w:rPr>
                              <w:t xml:space="preserve"> </w:t>
                            </w:r>
                          </w:p>
                        </w:tc>
                      </w:tr>
                      <w:tr w:rsidR="009A4D73" w:rsidRPr="009A4D73" w14:paraId="30393089"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55371E3D" w14:textId="1287887E"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52">
                              <w:r w:rsidR="0034664F">
                                <w:rPr>
                                  <w:color w:val="0563C1"/>
                                  <w:sz w:val="14"/>
                                  <w:szCs w:val="14"/>
                                  <w:u w:val="single"/>
                                  <w14:textOutline w14:w="9525" w14:cap="rnd" w14:cmpd="sng" w14:algn="ctr">
                                    <w14:noFill/>
                                    <w14:prstDash w14:val="solid"/>
                                    <w14:bevel/>
                                  </w14:textOutline>
                                </w:rPr>
                                <w:t>Victor</w:t>
                              </w:r>
                              <w:r w:rsidR="008F74CD">
                                <w:rPr>
                                  <w:color w:val="0563C1"/>
                                  <w:sz w:val="14"/>
                                  <w:szCs w:val="14"/>
                                  <w:u w:val="single"/>
                                  <w14:textOutline w14:w="9525" w14:cap="rnd" w14:cmpd="sng" w14:algn="ctr">
                                    <w14:noFill/>
                                    <w14:prstDash w14:val="solid"/>
                                    <w14:bevel/>
                                  </w14:textOutline>
                                </w:rPr>
                                <w:t>ian Government</w:t>
                              </w:r>
                            </w:hyperlink>
                          </w:p>
                        </w:tc>
                        <w:tc>
                          <w:tcPr>
                            <w:tcW w:w="6379" w:type="dxa"/>
                          </w:tcPr>
                          <w:p w14:paraId="3E8FDDB5" w14:textId="61F37804" w:rsidR="00361366" w:rsidRPr="00941BB0" w:rsidRDefault="006B70A5" w:rsidP="00361366">
                            <w:pPr>
                              <w:spacing w:after="160" w:line="259" w:lineRule="auto"/>
                              <w:rPr>
                                <w:color w:val="296D9D" w:themeColor="accent1" w:themeShade="BF"/>
                                <w:sz w:val="14"/>
                                <w:szCs w:val="14"/>
                                <w14:textOutline w14:w="9525" w14:cap="rnd" w14:cmpd="sng" w14:algn="ctr">
                                  <w14:noFill/>
                                  <w14:prstDash w14:val="solid"/>
                                  <w14:bevel/>
                                </w14:textOutline>
                              </w:rPr>
                            </w:pPr>
                            <w:r>
                              <w:rPr>
                                <w:color w:val="296D9D" w:themeColor="accent1" w:themeShade="BF"/>
                                <w:sz w:val="14"/>
                                <w:szCs w:val="14"/>
                                <w14:textOutline w14:w="9525" w14:cap="rnd" w14:cmpd="sng" w14:algn="ctr">
                                  <w14:noFill/>
                                  <w14:prstDash w14:val="solid"/>
                                  <w14:bevel/>
                                </w14:textOutline>
                              </w:rPr>
                              <w:t>https://www.vic.gov.au/coronavirusresponse</w:t>
                            </w:r>
                          </w:p>
                        </w:tc>
                      </w:tr>
                      <w:tr w:rsidR="009A4D73" w:rsidRPr="009A4D73" w14:paraId="6BC2C7B3" w14:textId="77777777" w:rsidTr="004C6F3C">
                        <w:tc>
                          <w:tcPr>
                            <w:tcW w:w="3114" w:type="dxa"/>
                          </w:tcPr>
                          <w:p w14:paraId="1D07D210" w14:textId="07804C66" w:rsidR="00361366" w:rsidRPr="008F74CD" w:rsidRDefault="00B31B4A" w:rsidP="00361366">
                            <w:pPr>
                              <w:spacing w:after="160" w:line="259" w:lineRule="auto"/>
                              <w:rPr>
                                <w:sz w:val="14"/>
                                <w:szCs w:val="14"/>
                                <w:u w:val="single"/>
                                <w14:textOutline w14:w="9525" w14:cap="rnd" w14:cmpd="sng" w14:algn="ctr">
                                  <w14:noFill/>
                                  <w14:prstDash w14:val="solid"/>
                                  <w14:bevel/>
                                </w14:textOutline>
                              </w:rPr>
                            </w:pPr>
                            <w:hyperlink r:id="rId153" w:history="1">
                              <w:r w:rsidR="008F74CD" w:rsidRPr="008755BB">
                                <w:rPr>
                                  <w:rStyle w:val="Hyperlink"/>
                                  <w:sz w:val="14"/>
                                  <w:szCs w:val="14"/>
                                </w:rPr>
                                <w:t>Department of Health and Human Services</w:t>
                              </w:r>
                              <w:r w:rsidR="00361366" w:rsidRPr="008755BB">
                                <w:rPr>
                                  <w:rStyle w:val="Hyperlink"/>
                                  <w:sz w:val="14"/>
                                  <w:szCs w:val="14"/>
                                  <w14:textOutline w14:w="9525" w14:cap="rnd" w14:cmpd="sng" w14:algn="ctr">
                                    <w14:noFill/>
                                    <w14:prstDash w14:val="solid"/>
                                    <w14:bevel/>
                                  </w14:textOutline>
                                </w:rPr>
                                <w:t xml:space="preserve"> </w:t>
                              </w:r>
                              <w:r w:rsidR="004C6F3C" w:rsidRPr="008755BB">
                                <w:rPr>
                                  <w:rStyle w:val="Hyperlink"/>
                                  <w:sz w:val="14"/>
                                  <w:szCs w:val="14"/>
                                  <w14:textOutline w14:w="9525" w14:cap="rnd" w14:cmpd="sng" w14:algn="ctr">
                                    <w14:noFill/>
                                    <w14:prstDash w14:val="solid"/>
                                    <w14:bevel/>
                                  </w14:textOutline>
                                </w:rPr>
                                <w:t>(DHHS)</w:t>
                              </w:r>
                            </w:hyperlink>
                          </w:p>
                        </w:tc>
                        <w:tc>
                          <w:tcPr>
                            <w:tcW w:w="6379" w:type="dxa"/>
                          </w:tcPr>
                          <w:p w14:paraId="50125E91" w14:textId="7FDF8B5E"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54" w:history="1">
                              <w:r w:rsidR="008F74CD" w:rsidRPr="006B4005">
                                <w:rPr>
                                  <w:rStyle w:val="Hyperlink"/>
                                  <w:sz w:val="14"/>
                                  <w:szCs w:val="14"/>
                                  <w14:textOutline w14:w="9525" w14:cap="rnd" w14:cmpd="sng" w14:algn="ctr">
                                    <w14:noFill/>
                                    <w14:prstDash w14:val="solid"/>
                                    <w14:bevel/>
                                  </w14:textOutline>
                                </w:rPr>
                                <w:t>https://dhhs.vic.gov.au/coronavirus</w:t>
                              </w:r>
                            </w:hyperlink>
                          </w:p>
                        </w:tc>
                      </w:tr>
                      <w:tr w:rsidR="009A4D73" w:rsidRPr="009A4D73" w14:paraId="41FAE39B"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2A7414DE" w14:textId="4076B262" w:rsidR="00361366" w:rsidRPr="008F74CD" w:rsidRDefault="00B31B4A" w:rsidP="00361366">
                            <w:pPr>
                              <w:spacing w:after="160" w:line="259" w:lineRule="auto"/>
                              <w:rPr>
                                <w:sz w:val="14"/>
                                <w:szCs w:val="14"/>
                                <w14:textOutline w14:w="9525" w14:cap="rnd" w14:cmpd="sng" w14:algn="ctr">
                                  <w14:noFill/>
                                  <w14:prstDash w14:val="solid"/>
                                  <w14:bevel/>
                                </w14:textOutline>
                              </w:rPr>
                            </w:pPr>
                            <w:hyperlink r:id="rId155" w:history="1">
                              <w:r w:rsidR="004C6F3C" w:rsidRPr="008755BB">
                                <w:rPr>
                                  <w:rStyle w:val="Hyperlink"/>
                                  <w:sz w:val="14"/>
                                  <w:szCs w:val="14"/>
                                </w:rPr>
                                <w:t>DHHS translated resources</w:t>
                              </w:r>
                            </w:hyperlink>
                            <w:r w:rsidR="008F74CD" w:rsidRPr="008F74CD">
                              <w:rPr>
                                <w:sz w:val="14"/>
                                <w:szCs w:val="14"/>
                              </w:rPr>
                              <w:t xml:space="preserve"> </w:t>
                            </w:r>
                          </w:p>
                        </w:tc>
                        <w:tc>
                          <w:tcPr>
                            <w:tcW w:w="6379" w:type="dxa"/>
                          </w:tcPr>
                          <w:p w14:paraId="42513F6C" w14:textId="43F5C169" w:rsidR="00361366" w:rsidRPr="006B70A5"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56" w:history="1">
                              <w:r w:rsidR="006B70A5" w:rsidRPr="006B70A5">
                                <w:rPr>
                                  <w:color w:val="0000FF"/>
                                  <w:sz w:val="14"/>
                                  <w:szCs w:val="14"/>
                                  <w:u w:val="single"/>
                                </w:rPr>
                                <w:t>https://www.dhhs.vic.gov.au/translated-resources-coronavirus-disease-covid-19</w:t>
                              </w:r>
                            </w:hyperlink>
                          </w:p>
                        </w:tc>
                      </w:tr>
                      <w:tr w:rsidR="009A4D73" w:rsidRPr="009A4D73" w14:paraId="2B7C490F" w14:textId="77777777" w:rsidTr="004C6F3C">
                        <w:tc>
                          <w:tcPr>
                            <w:tcW w:w="3114" w:type="dxa"/>
                          </w:tcPr>
                          <w:p w14:paraId="50FA9530" w14:textId="00738155"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57">
                              <w:r w:rsidR="008F74CD">
                                <w:rPr>
                                  <w:color w:val="0563C1"/>
                                  <w:sz w:val="14"/>
                                  <w:szCs w:val="14"/>
                                  <w:u w:val="single"/>
                                  <w14:textOutline w14:w="9525" w14:cap="rnd" w14:cmpd="sng" w14:algn="ctr">
                                    <w14:noFill/>
                                    <w14:prstDash w14:val="solid"/>
                                    <w14:bevel/>
                                  </w14:textOutline>
                                </w:rPr>
                                <w:t>Australian</w:t>
                              </w:r>
                              <w:r w:rsidR="00361366" w:rsidRPr="00E0023C">
                                <w:rPr>
                                  <w:color w:val="0563C1"/>
                                  <w:sz w:val="14"/>
                                  <w:szCs w:val="14"/>
                                  <w:u w:val="single"/>
                                  <w14:textOutline w14:w="9525" w14:cap="rnd" w14:cmpd="sng" w14:algn="ctr">
                                    <w14:noFill/>
                                    <w14:prstDash w14:val="solid"/>
                                    <w14:bevel/>
                                  </w14:textOutline>
                                </w:rPr>
                                <w:t xml:space="preserve"> Dept. of Health resources (English)</w:t>
                              </w:r>
                            </w:hyperlink>
                          </w:p>
                        </w:tc>
                        <w:tc>
                          <w:tcPr>
                            <w:tcW w:w="6379" w:type="dxa"/>
                          </w:tcPr>
                          <w:p w14:paraId="383A3126"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58">
                              <w:r w:rsidR="00361366" w:rsidRPr="00941BB0">
                                <w:rPr>
                                  <w:color w:val="296D9D" w:themeColor="accent1" w:themeShade="BF"/>
                                  <w:sz w:val="14"/>
                                  <w:szCs w:val="14"/>
                                  <w:u w:val="single"/>
                                  <w14:textOutline w14:w="9525" w14:cap="rnd" w14:cmpd="sng" w14:algn="ctr">
                                    <w14:noFill/>
                                    <w14:prstDash w14:val="solid"/>
                                    <w14:bevel/>
                                  </w14:textOutline>
                                </w:rPr>
                                <w:t>https://www.health.gov.au/resources/collections/coronavirus-covid-19-campaign-resources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2D9B4A5"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5A0B9E83" w14:textId="11C31A18"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59">
                              <w:r w:rsidR="008F74CD">
                                <w:rPr>
                                  <w:color w:val="0563C1"/>
                                  <w:sz w:val="14"/>
                                  <w:szCs w:val="14"/>
                                  <w:u w:val="single"/>
                                  <w14:textOutline w14:w="9525" w14:cap="rnd" w14:cmpd="sng" w14:algn="ctr">
                                    <w14:noFill/>
                                    <w14:prstDash w14:val="solid"/>
                                    <w14:bevel/>
                                  </w14:textOutline>
                                </w:rPr>
                                <w:t xml:space="preserve">Australian </w:t>
                              </w:r>
                              <w:r w:rsidR="00361366" w:rsidRPr="00E0023C">
                                <w:rPr>
                                  <w:color w:val="0563C1"/>
                                  <w:sz w:val="14"/>
                                  <w:szCs w:val="14"/>
                                  <w:u w:val="single"/>
                                  <w14:textOutline w14:w="9525" w14:cap="rnd" w14:cmpd="sng" w14:algn="ctr">
                                    <w14:noFill/>
                                    <w14:prstDash w14:val="solid"/>
                                    <w14:bevel/>
                                  </w14:textOutline>
                                </w:rPr>
                                <w:t>Dept. of Health translated resources</w:t>
                              </w:r>
                            </w:hyperlink>
                          </w:p>
                        </w:tc>
                        <w:tc>
                          <w:tcPr>
                            <w:tcW w:w="6379" w:type="dxa"/>
                          </w:tcPr>
                          <w:p w14:paraId="0ACCEE2C"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60">
                              <w:r w:rsidR="00361366" w:rsidRPr="00941BB0">
                                <w:rPr>
                                  <w:color w:val="296D9D" w:themeColor="accent1" w:themeShade="BF"/>
                                  <w:sz w:val="14"/>
                                  <w:szCs w:val="14"/>
                                  <w:u w:val="single"/>
                                  <w14:textOutline w14:w="9525" w14:cap="rnd" w14:cmpd="sng" w14:algn="ctr">
                                    <w14:noFill/>
                                    <w14:prstDash w14:val="solid"/>
                                    <w14:bevel/>
                                  </w14:textOutline>
                                </w:rPr>
                                <w:t>https://www.health.gov.au/news/health-alerts/novel-coronavirus-2019-ncov-health-alert/translated-coronavirus-covid-19-resources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BDD8019" w14:textId="77777777" w:rsidTr="004C6F3C">
                        <w:tc>
                          <w:tcPr>
                            <w:tcW w:w="3114" w:type="dxa"/>
                          </w:tcPr>
                          <w:p w14:paraId="24F413A8"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61">
                              <w:r w:rsidR="00361366" w:rsidRPr="00E0023C">
                                <w:rPr>
                                  <w:color w:val="0563C1"/>
                                  <w:sz w:val="14"/>
                                  <w:szCs w:val="14"/>
                                  <w:u w:val="single"/>
                                  <w14:textOutline w14:w="9525" w14:cap="rnd" w14:cmpd="sng" w14:algn="ctr">
                                    <w14:noFill/>
                                    <w14:prstDash w14:val="solid"/>
                                    <w14:bevel/>
                                  </w14:textOutline>
                                </w:rPr>
                                <w:t>Resources from SBS</w:t>
                              </w:r>
                            </w:hyperlink>
                          </w:p>
                        </w:tc>
                        <w:tc>
                          <w:tcPr>
                            <w:tcW w:w="6379" w:type="dxa"/>
                          </w:tcPr>
                          <w:p w14:paraId="42A2D54B"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62">
                              <w:r w:rsidR="00361366" w:rsidRPr="00941BB0">
                                <w:rPr>
                                  <w:color w:val="296D9D" w:themeColor="accent1" w:themeShade="BF"/>
                                  <w:sz w:val="14"/>
                                  <w:szCs w:val="14"/>
                                  <w:u w:val="single"/>
                                  <w14:textOutline w14:w="9525" w14:cap="rnd" w14:cmpd="sng" w14:algn="ctr">
                                    <w14:noFill/>
                                    <w14:prstDash w14:val="solid"/>
                                    <w14:bevel/>
                                  </w14:textOutline>
                                </w:rPr>
                                <w:t>https://www.sbs.com.au/language/coronavirus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2A5C29AC"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7B8847D3"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63">
                              <w:r w:rsidR="00361366" w:rsidRPr="00E0023C">
                                <w:rPr>
                                  <w:color w:val="0563C1"/>
                                  <w:sz w:val="14"/>
                                  <w:szCs w:val="14"/>
                                  <w:u w:val="single"/>
                                  <w14:textOutline w14:w="9525" w14:cap="rnd" w14:cmpd="sng" w14:algn="ctr">
                                    <w14:noFill/>
                                    <w14:prstDash w14:val="solid"/>
                                    <w14:bevel/>
                                  </w14:textOutline>
                                </w:rPr>
                                <w:t>Vic Health advice on food safety</w:t>
                              </w:r>
                            </w:hyperlink>
                          </w:p>
                        </w:tc>
                        <w:tc>
                          <w:tcPr>
                            <w:tcW w:w="6379" w:type="dxa"/>
                          </w:tcPr>
                          <w:p w14:paraId="36385686"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64">
                              <w:r w:rsidR="00361366" w:rsidRPr="00941BB0">
                                <w:rPr>
                                  <w:color w:val="296D9D" w:themeColor="accent1" w:themeShade="BF"/>
                                  <w:sz w:val="14"/>
                                  <w:szCs w:val="14"/>
                                  <w:u w:val="single"/>
                                  <w14:textOutline w14:w="9525" w14:cap="rnd" w14:cmpd="sng" w14:algn="ctr">
                                    <w14:noFill/>
                                    <w14:prstDash w14:val="solid"/>
                                    <w14:bevel/>
                                  </w14:textOutline>
                                </w:rPr>
                                <w:t>https://www2.health.vic.gov.au/public-health/food-safety/food-businesses/covid-19-and-food-business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1D0D1A7F" w14:textId="77777777" w:rsidTr="004C6F3C">
                        <w:tc>
                          <w:tcPr>
                            <w:tcW w:w="3114" w:type="dxa"/>
                          </w:tcPr>
                          <w:p w14:paraId="2CB780E7"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65">
                              <w:r w:rsidR="00361366" w:rsidRPr="00E0023C">
                                <w:rPr>
                                  <w:color w:val="0563C1"/>
                                  <w:sz w:val="14"/>
                                  <w:szCs w:val="14"/>
                                  <w:u w:val="single"/>
                                  <w14:textOutline w14:w="9525" w14:cap="rnd" w14:cmpd="sng" w14:algn="ctr">
                                    <w14:noFill/>
                                    <w14:prstDash w14:val="solid"/>
                                    <w14:bevel/>
                                  </w14:textOutline>
                                </w:rPr>
                                <w:t>NSW Health advice on food safety</w:t>
                              </w:r>
                            </w:hyperlink>
                          </w:p>
                        </w:tc>
                        <w:tc>
                          <w:tcPr>
                            <w:tcW w:w="6379" w:type="dxa"/>
                          </w:tcPr>
                          <w:p w14:paraId="16D8FA75"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66">
                              <w:r w:rsidR="00361366" w:rsidRPr="00941BB0">
                                <w:rPr>
                                  <w:color w:val="296D9D" w:themeColor="accent1" w:themeShade="BF"/>
                                  <w:sz w:val="14"/>
                                  <w:szCs w:val="14"/>
                                  <w:u w:val="single"/>
                                  <w14:textOutline w14:w="9525" w14:cap="rnd" w14:cmpd="sng" w14:algn="ctr">
                                    <w14:noFill/>
                                    <w14:prstDash w14:val="solid"/>
                                    <w14:bevel/>
                                  </w14:textOutline>
                                </w:rPr>
                                <w:t>https://www.foodauthority.nsw.gov.au/help/covid-19-advice-for-businesses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0B03EB5E"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1ABE3243"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67">
                              <w:r w:rsidR="00361366" w:rsidRPr="00E0023C">
                                <w:rPr>
                                  <w:color w:val="0563C1"/>
                                  <w:sz w:val="14"/>
                                  <w:szCs w:val="14"/>
                                  <w:u w:val="single"/>
                                  <w14:textOutline w14:w="9525" w14:cap="rnd" w14:cmpd="sng" w14:algn="ctr">
                                    <w14:noFill/>
                                    <w14:prstDash w14:val="solid"/>
                                    <w14:bevel/>
                                  </w14:textOutline>
                                </w:rPr>
                                <w:t>NZ advice on cleaning</w:t>
                              </w:r>
                            </w:hyperlink>
                          </w:p>
                        </w:tc>
                        <w:tc>
                          <w:tcPr>
                            <w:tcW w:w="6379" w:type="dxa"/>
                          </w:tcPr>
                          <w:p w14:paraId="0D9AE9B1"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68">
                              <w:r w:rsidR="00361366" w:rsidRPr="00941BB0">
                                <w:rPr>
                                  <w:color w:val="296D9D" w:themeColor="accent1" w:themeShade="BF"/>
                                  <w:sz w:val="14"/>
                                  <w:szCs w:val="14"/>
                                  <w:u w:val="single"/>
                                  <w14:textOutline w14:w="9525" w14:cap="rnd" w14:cmpd="sng" w14:algn="ctr">
                                    <w14:noFill/>
                                    <w14:prstDash w14:val="solid"/>
                                    <w14:bevel/>
                                  </w14:textOutline>
                                </w:rPr>
                                <w:t>https://www.health.govt.nz/our-work/diseases-and-conditions/covid-19-novel-coronavirus/covid-19-novel-coronavirus-information-specific-audiences/general-cleaning-information-covid-19</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B3693C6" w14:textId="77777777" w:rsidTr="004C6F3C">
                        <w:tc>
                          <w:tcPr>
                            <w:tcW w:w="3114" w:type="dxa"/>
                          </w:tcPr>
                          <w:p w14:paraId="6B0C9627"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69">
                              <w:r w:rsidR="00361366" w:rsidRPr="00E0023C">
                                <w:rPr>
                                  <w:color w:val="0563C1"/>
                                  <w:sz w:val="14"/>
                                  <w:szCs w:val="14"/>
                                  <w:u w:val="single"/>
                                  <w14:textOutline w14:w="9525" w14:cap="rnd" w14:cmpd="sng" w14:algn="ctr">
                                    <w14:noFill/>
                                    <w14:prstDash w14:val="solid"/>
                                    <w14:bevel/>
                                  </w14:textOutline>
                                </w:rPr>
                                <w:t>Dept of Health aged care resources</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5CE93F84"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70">
                              <w:r w:rsidR="00361366" w:rsidRPr="00941BB0">
                                <w:rPr>
                                  <w:color w:val="296D9D" w:themeColor="accent1" w:themeShade="BF"/>
                                  <w:sz w:val="14"/>
                                  <w:szCs w:val="14"/>
                                  <w:u w:val="single"/>
                                  <w14:textOutline w14:w="9525" w14:cap="rnd" w14:cmpd="sng" w14:algn="ctr">
                                    <w14:noFill/>
                                    <w14:prstDash w14:val="solid"/>
                                    <w14:bevel/>
                                  </w14:textOutline>
                                </w:rPr>
                                <w:t>https://www.health.gov.au/news/health-alerts/novel-coronavirus-2019-ncov-health-alert/advice-for-people-at-risk-of-coronavirus-covid-19/coronavirus-covid-19-advice-for-people-in-aged-care-facilities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60F1D3EF" w14:textId="77777777" w:rsidTr="004C6F3C">
                        <w:trPr>
                          <w:cnfStyle w:val="000000100000" w:firstRow="0" w:lastRow="0" w:firstColumn="0" w:lastColumn="0" w:oddVBand="0" w:evenVBand="0" w:oddHBand="1" w:evenHBand="0" w:firstRowFirstColumn="0" w:firstRowLastColumn="0" w:lastRowFirstColumn="0" w:lastRowLastColumn="0"/>
                          <w:trHeight w:val="302"/>
                        </w:trPr>
                        <w:tc>
                          <w:tcPr>
                            <w:tcW w:w="3114" w:type="dxa"/>
                          </w:tcPr>
                          <w:p w14:paraId="77D0178D"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71">
                              <w:r w:rsidR="00361366" w:rsidRPr="00E0023C">
                                <w:rPr>
                                  <w:color w:val="0563C1"/>
                                  <w:sz w:val="14"/>
                                  <w:szCs w:val="14"/>
                                  <w:u w:val="single"/>
                                  <w14:textOutline w14:w="9525" w14:cap="rnd" w14:cmpd="sng" w14:algn="ctr">
                                    <w14:noFill/>
                                    <w14:prstDash w14:val="solid"/>
                                    <w14:bevel/>
                                  </w14:textOutline>
                                </w:rPr>
                                <w:t>Treasury advice for households</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0524698C"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72">
                              <w:r w:rsidR="00361366" w:rsidRPr="00941BB0">
                                <w:rPr>
                                  <w:color w:val="296D9D" w:themeColor="accent1" w:themeShade="BF"/>
                                  <w:sz w:val="14"/>
                                  <w:szCs w:val="14"/>
                                  <w:u w:val="single"/>
                                  <w14:textOutline w14:w="9525" w14:cap="rnd" w14:cmpd="sng" w14:algn="ctr">
                                    <w14:noFill/>
                                    <w14:prstDash w14:val="solid"/>
                                    <w14:bevel/>
                                  </w14:textOutline>
                                </w:rPr>
                                <w:t>https://treasury.gov.au/coronavirus/households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A460DE6" w14:textId="77777777" w:rsidTr="004C6F3C">
                        <w:tc>
                          <w:tcPr>
                            <w:tcW w:w="3114" w:type="dxa"/>
                          </w:tcPr>
                          <w:p w14:paraId="385C5AE1" w14:textId="04CCCB9C"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73">
                              <w:r w:rsidR="00361366" w:rsidRPr="00E0023C">
                                <w:rPr>
                                  <w:color w:val="0563C1"/>
                                  <w:sz w:val="14"/>
                                  <w:szCs w:val="14"/>
                                  <w:u w:val="single"/>
                                  <w14:textOutline w14:w="9525" w14:cap="rnd" w14:cmpd="sng" w14:algn="ctr">
                                    <w14:noFill/>
                                    <w14:prstDash w14:val="solid"/>
                                    <w14:bevel/>
                                  </w14:textOutline>
                                </w:rPr>
                                <w:t>Treasury advice for businesses</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4A174886"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74">
                              <w:r w:rsidR="00361366" w:rsidRPr="00941BB0">
                                <w:rPr>
                                  <w:color w:val="296D9D" w:themeColor="accent1" w:themeShade="BF"/>
                                  <w:sz w:val="14"/>
                                  <w:szCs w:val="14"/>
                                  <w:u w:val="single"/>
                                  <w14:textOutline w14:w="9525" w14:cap="rnd" w14:cmpd="sng" w14:algn="ctr">
                                    <w14:noFill/>
                                    <w14:prstDash w14:val="solid"/>
                                    <w14:bevel/>
                                  </w14:textOutline>
                                </w:rPr>
                                <w:t>https://treasury.gov.au/coronavirus/businesses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4B7D6CD3"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6C902CDC"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75">
                              <w:r w:rsidR="00361366" w:rsidRPr="00E0023C">
                                <w:rPr>
                                  <w:color w:val="0563C1"/>
                                  <w:sz w:val="14"/>
                                  <w:szCs w:val="14"/>
                                  <w:u w:val="single"/>
                                  <w14:textOutline w14:w="9525" w14:cap="rnd" w14:cmpd="sng" w14:algn="ctr">
                                    <w14:noFill/>
                                    <w14:prstDash w14:val="solid"/>
                                    <w14:bevel/>
                                  </w14:textOutline>
                                </w:rPr>
                                <w:t>Karuna</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7215DAF2"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76">
                              <w:r w:rsidR="00361366" w:rsidRPr="00941BB0">
                                <w:rPr>
                                  <w:color w:val="296D9D" w:themeColor="accent1" w:themeShade="BF"/>
                                  <w:sz w:val="14"/>
                                  <w:szCs w:val="14"/>
                                  <w:u w:val="single"/>
                                  <w14:textOutline w14:w="9525" w14:cap="rnd" w14:cmpd="sng" w14:algn="ctr">
                                    <w14:noFill/>
                                    <w14:prstDash w14:val="solid"/>
                                    <w14:bevel/>
                                  </w14:textOutline>
                                </w:rPr>
                                <w:t>https://karuna.org.au/resources/care-of-the-mind/spiritual-planning/</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B32076" w:rsidRPr="009A4D73" w14:paraId="4E2368A0" w14:textId="77777777" w:rsidTr="004C6F3C">
                        <w:tc>
                          <w:tcPr>
                            <w:tcW w:w="3114" w:type="dxa"/>
                          </w:tcPr>
                          <w:p w14:paraId="7AA1C09C" w14:textId="710BB53A" w:rsidR="00B32076" w:rsidRPr="00E0023C" w:rsidRDefault="00B31B4A" w:rsidP="00361366">
                            <w:pPr>
                              <w:rPr>
                                <w:sz w:val="14"/>
                                <w:szCs w:val="14"/>
                              </w:rPr>
                            </w:pPr>
                            <w:hyperlink r:id="rId177" w:history="1">
                              <w:r w:rsidR="0003435A" w:rsidRPr="00E0023C">
                                <w:rPr>
                                  <w:rStyle w:val="Hyperlink"/>
                                  <w:color w:val="296D9D" w:themeColor="accent1" w:themeShade="BF"/>
                                  <w:sz w:val="14"/>
                                  <w:szCs w:val="14"/>
                                </w:rPr>
                                <w:t xml:space="preserve">1800 </w:t>
                              </w:r>
                              <w:r w:rsidR="00BF57B4" w:rsidRPr="00E0023C">
                                <w:rPr>
                                  <w:rStyle w:val="Hyperlink"/>
                                  <w:color w:val="296D9D" w:themeColor="accent1" w:themeShade="BF"/>
                                  <w:sz w:val="14"/>
                                  <w:szCs w:val="14"/>
                                </w:rPr>
                                <w:t>R</w:t>
                              </w:r>
                              <w:r w:rsidR="0003435A" w:rsidRPr="00E0023C">
                                <w:rPr>
                                  <w:rStyle w:val="Hyperlink"/>
                                  <w:color w:val="296D9D" w:themeColor="accent1" w:themeShade="BF"/>
                                  <w:sz w:val="14"/>
                                  <w:szCs w:val="14"/>
                                </w:rPr>
                                <w:t>espect</w:t>
                              </w:r>
                            </w:hyperlink>
                            <w:r w:rsidR="0003435A" w:rsidRPr="00E0023C">
                              <w:rPr>
                                <w:sz w:val="14"/>
                                <w:szCs w:val="14"/>
                              </w:rPr>
                              <w:t xml:space="preserve"> </w:t>
                            </w:r>
                          </w:p>
                        </w:tc>
                        <w:tc>
                          <w:tcPr>
                            <w:tcW w:w="6379" w:type="dxa"/>
                          </w:tcPr>
                          <w:p w14:paraId="2A670B26" w14:textId="288D16A0" w:rsidR="00B32076" w:rsidRPr="00941BB0" w:rsidRDefault="00B31B4A" w:rsidP="005C20BA">
                            <w:pPr>
                              <w:spacing w:after="160" w:line="259" w:lineRule="auto"/>
                              <w:rPr>
                                <w:color w:val="296D9D" w:themeColor="accent1" w:themeShade="BF"/>
                                <w:sz w:val="14"/>
                                <w:szCs w:val="14"/>
                                <w:u w:val="single"/>
                                <w14:textOutline w14:w="9525" w14:cap="rnd" w14:cmpd="sng" w14:algn="ctr">
                                  <w14:noFill/>
                                  <w14:prstDash w14:val="solid"/>
                                  <w14:bevel/>
                                </w14:textOutline>
                              </w:rPr>
                            </w:pPr>
                            <w:hyperlink r:id="rId178" w:history="1">
                              <w:r w:rsidR="007D5BF9" w:rsidRPr="00941BB0">
                                <w:rPr>
                                  <w:color w:val="296D9D" w:themeColor="accent1" w:themeShade="BF"/>
                                  <w:sz w:val="14"/>
                                  <w:szCs w:val="14"/>
                                  <w:u w:val="single"/>
                                  <w14:textOutline w14:w="9525" w14:cap="rnd" w14:cmpd="sng" w14:algn="ctr">
                                    <w14:noFill/>
                                    <w14:prstDash w14:val="solid"/>
                                    <w14:bevel/>
                                  </w14:textOutline>
                                </w:rPr>
                                <w:t>https://www.1800respect.org.au/?gclid=EAIaIQobChMI2qjtpdfI6AIVhiQrCh2dKAXBEAAYASAAEgL1PvD_BwE</w:t>
                              </w:r>
                            </w:hyperlink>
                            <w:r w:rsidR="007D5BF9" w:rsidRPr="00941BB0">
                              <w:rPr>
                                <w:color w:val="296D9D" w:themeColor="accent1" w:themeShade="BF"/>
                                <w:sz w:val="14"/>
                                <w:szCs w:val="14"/>
                                <w:u w:val="single"/>
                                <w14:textOutline w14:w="9525" w14:cap="rnd" w14:cmpd="sng" w14:algn="ctr">
                                  <w14:noFill/>
                                  <w14:prstDash w14:val="solid"/>
                                  <w14:bevel/>
                                </w14:textOutline>
                              </w:rPr>
                              <w:t xml:space="preserve"> </w:t>
                            </w:r>
                          </w:p>
                        </w:tc>
                      </w:tr>
                      <w:tr w:rsidR="009A4D73" w:rsidRPr="009A4D73" w14:paraId="6AFB20ED"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2C6BCDA4"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79">
                              <w:r w:rsidR="00361366" w:rsidRPr="00E0023C">
                                <w:rPr>
                                  <w:color w:val="0563C1"/>
                                  <w:sz w:val="14"/>
                                  <w:szCs w:val="14"/>
                                  <w:u w:val="single"/>
                                  <w14:textOutline w14:w="9525" w14:cap="rnd" w14:cmpd="sng" w14:algn="ctr">
                                    <w14:noFill/>
                                    <w14:prstDash w14:val="solid"/>
                                    <w14:bevel/>
                                  </w14:textOutline>
                                </w:rPr>
                                <w:t>Facebook Live</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3EBCC5C0" w14:textId="77777777" w:rsidR="00361366" w:rsidRPr="00941BB0" w:rsidRDefault="00B31B4A" w:rsidP="00361366">
                            <w:pPr>
                              <w:spacing w:after="160" w:line="259" w:lineRule="auto"/>
                              <w:rPr>
                                <w:color w:val="296D9D" w:themeColor="accent1" w:themeShade="BF"/>
                                <w:sz w:val="14"/>
                                <w:szCs w:val="14"/>
                                <w:u w:val="single"/>
                                <w14:textOutline w14:w="9525" w14:cap="rnd" w14:cmpd="sng" w14:algn="ctr">
                                  <w14:noFill/>
                                  <w14:prstDash w14:val="solid"/>
                                  <w14:bevel/>
                                </w14:textOutline>
                              </w:rPr>
                            </w:pPr>
                            <w:hyperlink r:id="rId180">
                              <w:r w:rsidR="00361366" w:rsidRPr="00941BB0">
                                <w:rPr>
                                  <w:color w:val="296D9D" w:themeColor="accent1" w:themeShade="BF"/>
                                  <w:sz w:val="14"/>
                                  <w:szCs w:val="14"/>
                                  <w:u w:val="single"/>
                                  <w14:textOutline w14:w="9525" w14:cap="rnd" w14:cmpd="sng" w14:algn="ctr">
                                    <w14:noFill/>
                                    <w14:prstDash w14:val="solid"/>
                                    <w14:bevel/>
                                  </w14:textOutline>
                                </w:rPr>
                                <w:t>https://www.facebook.com/facebookmedia/blog/tips-for-using-live</w:t>
                              </w:r>
                            </w:hyperlink>
                            <w:r w:rsidR="00361366" w:rsidRPr="00941BB0">
                              <w:rPr>
                                <w:color w:val="296D9D" w:themeColor="accent1" w:themeShade="BF"/>
                                <w:sz w:val="14"/>
                                <w:szCs w:val="14"/>
                                <w:u w:val="single"/>
                                <w14:textOutline w14:w="9525" w14:cap="rnd" w14:cmpd="sng" w14:algn="ctr">
                                  <w14:noFill/>
                                  <w14:prstDash w14:val="solid"/>
                                  <w14:bevel/>
                                </w14:textOutline>
                              </w:rPr>
                              <w:t xml:space="preserve"> </w:t>
                            </w:r>
                          </w:p>
                        </w:tc>
                      </w:tr>
                      <w:tr w:rsidR="009A4D73" w:rsidRPr="009A4D73" w14:paraId="1A358C0B" w14:textId="77777777" w:rsidTr="004C6F3C">
                        <w:tc>
                          <w:tcPr>
                            <w:tcW w:w="3114" w:type="dxa"/>
                          </w:tcPr>
                          <w:p w14:paraId="3F2B1D8F"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81">
                              <w:proofErr w:type="spellStart"/>
                              <w:r w:rsidR="00361366" w:rsidRPr="00E0023C">
                                <w:rPr>
                                  <w:color w:val="0563C1"/>
                                  <w:sz w:val="14"/>
                                  <w:szCs w:val="14"/>
                                  <w:u w:val="single"/>
                                  <w14:textOutline w14:w="9525" w14:cap="rnd" w14:cmpd="sng" w14:algn="ctr">
                                    <w14:noFill/>
                                    <w14:prstDash w14:val="solid"/>
                                    <w14:bevel/>
                                  </w14:textOutline>
                                </w:rPr>
                                <w:t>Techsoup</w:t>
                              </w:r>
                              <w:proofErr w:type="spellEnd"/>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7419BB5B"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82">
                              <w:r w:rsidR="00361366" w:rsidRPr="00941BB0">
                                <w:rPr>
                                  <w:color w:val="296D9D" w:themeColor="accent1" w:themeShade="BF"/>
                                  <w:sz w:val="14"/>
                                  <w:szCs w:val="14"/>
                                  <w:u w:val="single"/>
                                  <w14:textOutline w14:w="9525" w14:cap="rnd" w14:cmpd="sng" w14:algn="ctr">
                                    <w14:noFill/>
                                    <w14:prstDash w14:val="solid"/>
                                    <w14:bevel/>
                                  </w14:textOutline>
                                </w:rPr>
                                <w:t>https://blog.techsoup.org/posts/how-to-broadcast-a-facebook-live-event-in-5-easy-steps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52F86E14"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134A50C0"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83">
                              <w:proofErr w:type="spellStart"/>
                              <w:r w:rsidR="00361366" w:rsidRPr="00E0023C">
                                <w:rPr>
                                  <w:color w:val="0563C1"/>
                                  <w:sz w:val="14"/>
                                  <w:szCs w:val="14"/>
                                  <w:u w:val="single"/>
                                  <w14:textOutline w14:w="9525" w14:cap="rnd" w14:cmpd="sng" w14:algn="ctr">
                                    <w14:noFill/>
                                    <w14:prstDash w14:val="solid"/>
                                    <w14:bevel/>
                                  </w14:textOutline>
                                </w:rPr>
                                <w:t>Youtube</w:t>
                              </w:r>
                              <w:proofErr w:type="spellEnd"/>
                              <w:r w:rsidR="00361366" w:rsidRPr="00E0023C">
                                <w:rPr>
                                  <w:color w:val="0563C1"/>
                                  <w:sz w:val="14"/>
                                  <w:szCs w:val="14"/>
                                  <w:u w:val="single"/>
                                  <w14:textOutline w14:w="9525" w14:cap="rnd" w14:cmpd="sng" w14:algn="ctr">
                                    <w14:noFill/>
                                    <w14:prstDash w14:val="solid"/>
                                    <w14:bevel/>
                                  </w14:textOutline>
                                </w:rPr>
                                <w:t xml:space="preserve"> Live</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2508858E"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84">
                              <w:r w:rsidR="00361366" w:rsidRPr="00941BB0">
                                <w:rPr>
                                  <w:color w:val="296D9D" w:themeColor="accent1" w:themeShade="BF"/>
                                  <w:sz w:val="14"/>
                                  <w:szCs w:val="14"/>
                                  <w:u w:val="single"/>
                                  <w14:textOutline w14:w="9525" w14:cap="rnd" w14:cmpd="sng" w14:algn="ctr">
                                    <w14:noFill/>
                                    <w14:prstDash w14:val="solid"/>
                                    <w14:bevel/>
                                  </w14:textOutline>
                                </w:rPr>
                                <w:t>https://support.google.com/youtube/answer/2474026?hl=en</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3AF973F8" w14:textId="77777777" w:rsidTr="004C6F3C">
                        <w:tc>
                          <w:tcPr>
                            <w:tcW w:w="3114" w:type="dxa"/>
                          </w:tcPr>
                          <w:p w14:paraId="1FA3D8C6"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85">
                              <w:r w:rsidR="00361366" w:rsidRPr="00E0023C">
                                <w:rPr>
                                  <w:color w:val="0563C1"/>
                                  <w:sz w:val="14"/>
                                  <w:szCs w:val="14"/>
                                  <w:u w:val="single"/>
                                  <w14:textOutline w14:w="9525" w14:cap="rnd" w14:cmpd="sng" w14:algn="ctr">
                                    <w14:noFill/>
                                    <w14:prstDash w14:val="solid"/>
                                    <w14:bevel/>
                                  </w14:textOutline>
                                </w:rPr>
                                <w:t>Zoom</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6BBFDFCC"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86">
                              <w:r w:rsidR="00361366" w:rsidRPr="00941BB0">
                                <w:rPr>
                                  <w:color w:val="296D9D" w:themeColor="accent1" w:themeShade="BF"/>
                                  <w:sz w:val="14"/>
                                  <w:szCs w:val="14"/>
                                  <w:u w:val="single"/>
                                  <w14:textOutline w14:w="9525" w14:cap="rnd" w14:cmpd="sng" w14:algn="ctr">
                                    <w14:noFill/>
                                    <w14:prstDash w14:val="solid"/>
                                    <w14:bevel/>
                                  </w14:textOutline>
                                </w:rPr>
                                <w:t>https://support.zoom.us/hc/en-us</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27CE1E24"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042CA637" w14:textId="2A656AE1"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87" w:history="1">
                              <w:r w:rsidR="008F74CD" w:rsidRPr="008755BB">
                                <w:rPr>
                                  <w:rStyle w:val="Hyperlink"/>
                                  <w:sz w:val="14"/>
                                  <w:szCs w:val="14"/>
                                  <w14:textOutline w14:w="9525" w14:cap="rnd" w14:cmpd="sng" w14:algn="ctr">
                                    <w14:noFill/>
                                    <w14:prstDash w14:val="solid"/>
                                    <w14:bevel/>
                                  </w14:textOutline>
                                </w:rPr>
                                <w:t>E</w:t>
                              </w:r>
                              <w:r w:rsidR="004C6F3C" w:rsidRPr="008755BB">
                                <w:rPr>
                                  <w:rStyle w:val="Hyperlink"/>
                                  <w:sz w:val="14"/>
                                  <w:szCs w:val="14"/>
                                  <w14:textOutline w14:w="9525" w14:cap="rnd" w14:cmpd="sng" w14:algn="ctr">
                                    <w14:noFill/>
                                    <w14:prstDash w14:val="solid"/>
                                    <w14:bevel/>
                                  </w14:textOutline>
                                </w:rPr>
                                <w:t>-</w:t>
                              </w:r>
                              <w:proofErr w:type="spellStart"/>
                              <w:r w:rsidR="004C6F3C" w:rsidRPr="008755BB">
                                <w:rPr>
                                  <w:rStyle w:val="Hyperlink"/>
                                  <w:sz w:val="14"/>
                                  <w:szCs w:val="14"/>
                                  <w14:textOutline w14:w="9525" w14:cap="rnd" w14:cmpd="sng" w14:algn="ctr">
                                    <w14:noFill/>
                                    <w14:prstDash w14:val="solid"/>
                                    <w14:bevel/>
                                  </w14:textOutline>
                                </w:rPr>
                                <w:t>V</w:t>
                              </w:r>
                              <w:r w:rsidR="008F74CD" w:rsidRPr="008755BB">
                                <w:rPr>
                                  <w:rStyle w:val="Hyperlink"/>
                                  <w:sz w:val="14"/>
                                  <w:szCs w:val="14"/>
                                  <w14:textOutline w14:w="9525" w14:cap="rnd" w14:cmpd="sng" w14:algn="ctr">
                                    <w14:noFill/>
                                    <w14:prstDash w14:val="solid"/>
                                    <w14:bevel/>
                                  </w14:textOutline>
                                </w:rPr>
                                <w:t>am</w:t>
                              </w:r>
                              <w:proofErr w:type="spellEnd"/>
                              <w:r w:rsidR="00361366" w:rsidRPr="008755BB">
                                <w:rPr>
                                  <w:rStyle w:val="Hyperlink"/>
                                  <w:sz w:val="14"/>
                                  <w:szCs w:val="14"/>
                                  <w14:textOutline w14:w="9525" w14:cap="rnd" w14:cmpd="sng" w14:algn="ctr">
                                    <w14:noFill/>
                                    <w14:prstDash w14:val="solid"/>
                                    <w14:bevel/>
                                  </w14:textOutline>
                                </w:rPr>
                                <w:t xml:space="preserve"> </w:t>
                              </w:r>
                              <w:r w:rsidR="004C6F3C" w:rsidRPr="008755BB">
                                <w:rPr>
                                  <w:rStyle w:val="Hyperlink"/>
                                  <w:sz w:val="14"/>
                                  <w:szCs w:val="14"/>
                                  <w14:textOutline w14:w="9525" w14:cap="rnd" w14:cmpd="sng" w14:algn="ctr">
                                    <w14:noFill/>
                                    <w14:prstDash w14:val="solid"/>
                                    <w14:bevel/>
                                  </w14:textOutline>
                                </w:rPr>
                                <w:t>Institute</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3FF15170" w14:textId="6EC9574C" w:rsidR="00361366" w:rsidRPr="006B70A5"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88" w:history="1">
                              <w:r w:rsidR="006B70A5" w:rsidRPr="006B70A5">
                                <w:rPr>
                                  <w:color w:val="0000FF"/>
                                  <w:sz w:val="14"/>
                                  <w:szCs w:val="14"/>
                                  <w:u w:val="single"/>
                                </w:rPr>
                                <w:t>https://evaminstitute.org/</w:t>
                              </w:r>
                            </w:hyperlink>
                          </w:p>
                        </w:tc>
                      </w:tr>
                      <w:tr w:rsidR="009A4D73" w:rsidRPr="009A4D73" w14:paraId="3CBB18C7" w14:textId="77777777" w:rsidTr="004C6F3C">
                        <w:tc>
                          <w:tcPr>
                            <w:tcW w:w="3114" w:type="dxa"/>
                          </w:tcPr>
                          <w:p w14:paraId="2967067F" w14:textId="56907AD8"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89" w:history="1">
                              <w:r w:rsidR="008F74CD" w:rsidRPr="008755BB">
                                <w:rPr>
                                  <w:rStyle w:val="Hyperlink"/>
                                  <w:sz w:val="14"/>
                                  <w:szCs w:val="14"/>
                                  <w14:textOutline w14:w="9525" w14:cap="rnd" w14:cmpd="sng" w14:algn="ctr">
                                    <w14:noFill/>
                                    <w14:prstDash w14:val="solid"/>
                                    <w14:bevel/>
                                  </w14:textOutline>
                                </w:rPr>
                                <w:t>Buddhist Society of Victoria</w:t>
                              </w:r>
                            </w:hyperlink>
                            <w:r w:rsidR="00361366" w:rsidRPr="00E0023C">
                              <w:rPr>
                                <w:sz w:val="14"/>
                                <w:szCs w:val="14"/>
                                <w:u w:val="single"/>
                                <w14:textOutline w14:w="9525" w14:cap="rnd" w14:cmpd="sng" w14:algn="ctr">
                                  <w14:noFill/>
                                  <w14:prstDash w14:val="solid"/>
                                  <w14:bevel/>
                                </w14:textOutline>
                              </w:rPr>
                              <w:t xml:space="preserve"> </w:t>
                            </w:r>
                          </w:p>
                        </w:tc>
                        <w:bookmarkStart w:id="4" w:name="_Hlk36979231"/>
                        <w:tc>
                          <w:tcPr>
                            <w:tcW w:w="6379" w:type="dxa"/>
                          </w:tcPr>
                          <w:p w14:paraId="7071118C" w14:textId="4DCA2281" w:rsidR="00361366" w:rsidRPr="006B70A5" w:rsidRDefault="006B70A5" w:rsidP="00361366">
                            <w:pPr>
                              <w:spacing w:after="160" w:line="259" w:lineRule="auto"/>
                              <w:rPr>
                                <w:color w:val="296D9D" w:themeColor="accent1" w:themeShade="BF"/>
                                <w:sz w:val="14"/>
                                <w:szCs w:val="14"/>
                                <w14:textOutline w14:w="9525" w14:cap="rnd" w14:cmpd="sng" w14:algn="ctr">
                                  <w14:noFill/>
                                  <w14:prstDash w14:val="solid"/>
                                  <w14:bevel/>
                                </w14:textOutline>
                              </w:rPr>
                            </w:pPr>
                            <w:r w:rsidRPr="006B70A5">
                              <w:rPr>
                                <w:sz w:val="14"/>
                                <w:szCs w:val="14"/>
                              </w:rPr>
                              <w:fldChar w:fldCharType="begin"/>
                            </w:r>
                            <w:r w:rsidRPr="006B70A5">
                              <w:rPr>
                                <w:sz w:val="14"/>
                                <w:szCs w:val="14"/>
                              </w:rPr>
                              <w:instrText xml:space="preserve"> HYPERLINK "https://www.bsv.net.au/" </w:instrText>
                            </w:r>
                            <w:r w:rsidRPr="006B70A5">
                              <w:rPr>
                                <w:sz w:val="14"/>
                                <w:szCs w:val="14"/>
                              </w:rPr>
                              <w:fldChar w:fldCharType="separate"/>
                            </w:r>
                            <w:r w:rsidRPr="006B70A5">
                              <w:rPr>
                                <w:color w:val="0000FF"/>
                                <w:sz w:val="14"/>
                                <w:szCs w:val="14"/>
                                <w:u w:val="single"/>
                              </w:rPr>
                              <w:t>https://www.bsv.net.au/</w:t>
                            </w:r>
                            <w:r w:rsidRPr="006B70A5">
                              <w:rPr>
                                <w:sz w:val="14"/>
                                <w:szCs w:val="14"/>
                              </w:rPr>
                              <w:fldChar w:fldCharType="end"/>
                            </w:r>
                            <w:bookmarkEnd w:id="4"/>
                          </w:p>
                        </w:tc>
                      </w:tr>
                      <w:tr w:rsidR="004C6F3C" w:rsidRPr="009A4D73" w14:paraId="78597CC4"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054E32DC" w14:textId="3E8300AC" w:rsidR="004C6F3C" w:rsidRDefault="00B31B4A" w:rsidP="00361366">
                            <w:pPr>
                              <w:rPr>
                                <w:sz w:val="14"/>
                                <w:szCs w:val="14"/>
                                <w:u w:val="single"/>
                              </w:rPr>
                            </w:pPr>
                            <w:hyperlink r:id="rId190" w:history="1">
                              <w:r w:rsidR="004C6F3C" w:rsidRPr="008755BB">
                                <w:rPr>
                                  <w:rStyle w:val="Hyperlink"/>
                                  <w:sz w:val="14"/>
                                  <w:szCs w:val="14"/>
                                </w:rPr>
                                <w:t xml:space="preserve">Buddha </w:t>
                              </w:r>
                              <w:proofErr w:type="spellStart"/>
                              <w:r w:rsidR="004C6F3C" w:rsidRPr="008755BB">
                                <w:rPr>
                                  <w:rStyle w:val="Hyperlink"/>
                                  <w:sz w:val="14"/>
                                  <w:szCs w:val="14"/>
                                </w:rPr>
                                <w:t>Bodhivana</w:t>
                              </w:r>
                              <w:proofErr w:type="spellEnd"/>
                              <w:r w:rsidR="004C6F3C" w:rsidRPr="008755BB">
                                <w:rPr>
                                  <w:rStyle w:val="Hyperlink"/>
                                  <w:sz w:val="14"/>
                                  <w:szCs w:val="14"/>
                                </w:rPr>
                                <w:t xml:space="preserve"> Monastery</w:t>
                              </w:r>
                            </w:hyperlink>
                          </w:p>
                          <w:p w14:paraId="125B661D" w14:textId="283B4837" w:rsidR="004C6F3C" w:rsidRPr="004C6F3C" w:rsidRDefault="004C6F3C" w:rsidP="00361366">
                            <w:pPr>
                              <w:rPr>
                                <w:sz w:val="14"/>
                                <w:szCs w:val="14"/>
                                <w:u w:val="single"/>
                              </w:rPr>
                            </w:pPr>
                          </w:p>
                        </w:tc>
                        <w:bookmarkStart w:id="5" w:name="_Hlk36979926"/>
                        <w:tc>
                          <w:tcPr>
                            <w:tcW w:w="6379" w:type="dxa"/>
                          </w:tcPr>
                          <w:p w14:paraId="57692912" w14:textId="6D413680" w:rsidR="004C6F3C" w:rsidRPr="006B70A5" w:rsidRDefault="006B70A5" w:rsidP="00361366">
                            <w:pPr>
                              <w:rPr>
                                <w:color w:val="296D9D" w:themeColor="accent1" w:themeShade="BF"/>
                                <w:sz w:val="14"/>
                                <w:szCs w:val="14"/>
                                <w14:textOutline w14:w="9525" w14:cap="rnd" w14:cmpd="sng" w14:algn="ctr">
                                  <w14:noFill/>
                                  <w14:prstDash w14:val="solid"/>
                                  <w14:bevel/>
                                </w14:textOutline>
                              </w:rPr>
                            </w:pPr>
                            <w:r w:rsidRPr="006B70A5">
                              <w:rPr>
                                <w:sz w:val="14"/>
                                <w:szCs w:val="14"/>
                              </w:rPr>
                              <w:fldChar w:fldCharType="begin"/>
                            </w:r>
                            <w:r w:rsidRPr="006B70A5">
                              <w:rPr>
                                <w:sz w:val="14"/>
                                <w:szCs w:val="14"/>
                              </w:rPr>
                              <w:instrText xml:space="preserve"> HYPERLINK "https://www.facebook.com/buddhabodhivana/" </w:instrText>
                            </w:r>
                            <w:r w:rsidRPr="006B70A5">
                              <w:rPr>
                                <w:sz w:val="14"/>
                                <w:szCs w:val="14"/>
                              </w:rPr>
                              <w:fldChar w:fldCharType="separate"/>
                            </w:r>
                            <w:r w:rsidRPr="006B70A5">
                              <w:rPr>
                                <w:color w:val="0000FF"/>
                                <w:sz w:val="14"/>
                                <w:szCs w:val="14"/>
                                <w:u w:val="single"/>
                              </w:rPr>
                              <w:t>https://www.facebook.com/buddhabodhivana/</w:t>
                            </w:r>
                            <w:r w:rsidRPr="006B70A5">
                              <w:rPr>
                                <w:sz w:val="14"/>
                                <w:szCs w:val="14"/>
                              </w:rPr>
                              <w:fldChar w:fldCharType="end"/>
                            </w:r>
                            <w:bookmarkEnd w:id="5"/>
                          </w:p>
                        </w:tc>
                      </w:tr>
                      <w:tr w:rsidR="004C6F3C" w:rsidRPr="009A4D73" w14:paraId="2CFFDC29" w14:textId="77777777" w:rsidTr="004C6F3C">
                        <w:tc>
                          <w:tcPr>
                            <w:tcW w:w="3114" w:type="dxa"/>
                          </w:tcPr>
                          <w:p w14:paraId="777B23AB" w14:textId="6FDB6046" w:rsidR="004C6F3C" w:rsidRDefault="00B31B4A" w:rsidP="004C6F3C">
                            <w:pPr>
                              <w:rPr>
                                <w:sz w:val="14"/>
                                <w:szCs w:val="14"/>
                              </w:rPr>
                            </w:pPr>
                            <w:hyperlink r:id="rId191" w:history="1">
                              <w:proofErr w:type="spellStart"/>
                              <w:r w:rsidR="004C6F3C" w:rsidRPr="008755BB">
                                <w:rPr>
                                  <w:rStyle w:val="Hyperlink"/>
                                  <w:sz w:val="14"/>
                                  <w:szCs w:val="14"/>
                                </w:rPr>
                                <w:t>Mellbourne</w:t>
                              </w:r>
                              <w:proofErr w:type="spellEnd"/>
                              <w:r w:rsidR="004C6F3C" w:rsidRPr="008755BB">
                                <w:rPr>
                                  <w:rStyle w:val="Hyperlink"/>
                                  <w:sz w:val="14"/>
                                  <w:szCs w:val="14"/>
                                </w:rPr>
                                <w:t xml:space="preserve"> Buddhist Centre</w:t>
                              </w:r>
                            </w:hyperlink>
                          </w:p>
                          <w:p w14:paraId="6DA6B0EE" w14:textId="2401E356" w:rsidR="004C6F3C" w:rsidRPr="004C6F3C" w:rsidRDefault="004C6F3C" w:rsidP="004C6F3C">
                            <w:pPr>
                              <w:rPr>
                                <w:sz w:val="14"/>
                                <w:szCs w:val="14"/>
                              </w:rPr>
                            </w:pPr>
                          </w:p>
                        </w:tc>
                        <w:bookmarkStart w:id="6" w:name="_Hlk36979985"/>
                        <w:tc>
                          <w:tcPr>
                            <w:tcW w:w="6379" w:type="dxa"/>
                          </w:tcPr>
                          <w:p w14:paraId="2EDE9B7D" w14:textId="320DCE7B" w:rsidR="004C6F3C" w:rsidRPr="006B70A5" w:rsidRDefault="006B70A5" w:rsidP="00361366">
                            <w:pPr>
                              <w:rPr>
                                <w:color w:val="296D9D" w:themeColor="accent1" w:themeShade="BF"/>
                                <w:sz w:val="14"/>
                                <w:szCs w:val="14"/>
                                <w14:textOutline w14:w="9525" w14:cap="rnd" w14:cmpd="sng" w14:algn="ctr">
                                  <w14:noFill/>
                                  <w14:prstDash w14:val="solid"/>
                                  <w14:bevel/>
                                </w14:textOutline>
                              </w:rPr>
                            </w:pPr>
                            <w:r w:rsidRPr="006B70A5">
                              <w:rPr>
                                <w:sz w:val="14"/>
                                <w:szCs w:val="14"/>
                              </w:rPr>
                              <w:fldChar w:fldCharType="begin"/>
                            </w:r>
                            <w:r w:rsidRPr="006B70A5">
                              <w:rPr>
                                <w:sz w:val="14"/>
                                <w:szCs w:val="14"/>
                              </w:rPr>
                              <w:instrText xml:space="preserve"> HYPERLINK "http://melbournebuddhistcentre.org.au/" </w:instrText>
                            </w:r>
                            <w:r w:rsidRPr="006B70A5">
                              <w:rPr>
                                <w:sz w:val="14"/>
                                <w:szCs w:val="14"/>
                              </w:rPr>
                              <w:fldChar w:fldCharType="separate"/>
                            </w:r>
                            <w:r w:rsidRPr="006B70A5">
                              <w:rPr>
                                <w:color w:val="0000FF"/>
                                <w:sz w:val="14"/>
                                <w:szCs w:val="14"/>
                                <w:u w:val="single"/>
                              </w:rPr>
                              <w:t>http://melbournebuddhistcentre.org.au/</w:t>
                            </w:r>
                            <w:r w:rsidRPr="006B70A5">
                              <w:rPr>
                                <w:sz w:val="14"/>
                                <w:szCs w:val="14"/>
                              </w:rPr>
                              <w:fldChar w:fldCharType="end"/>
                            </w:r>
                            <w:bookmarkEnd w:id="6"/>
                          </w:p>
                        </w:tc>
                      </w:tr>
                      <w:tr w:rsidR="004C6F3C" w:rsidRPr="009A4D73" w14:paraId="43C1AC24"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73256997" w14:textId="77777777" w:rsidR="004C6F3C" w:rsidRDefault="004C6F3C" w:rsidP="004C6F3C">
                            <w:pPr>
                              <w:rPr>
                                <w:sz w:val="14"/>
                                <w:szCs w:val="14"/>
                              </w:rPr>
                            </w:pPr>
                            <w:r>
                              <w:rPr>
                                <w:sz w:val="14"/>
                                <w:szCs w:val="14"/>
                              </w:rPr>
                              <w:t>Wat Thai</w:t>
                            </w:r>
                          </w:p>
                          <w:p w14:paraId="034EEB7B" w14:textId="7220E606" w:rsidR="004C6F3C" w:rsidRPr="004C6F3C" w:rsidRDefault="004C6F3C" w:rsidP="004C6F3C">
                            <w:pPr>
                              <w:rPr>
                                <w:sz w:val="14"/>
                                <w:szCs w:val="14"/>
                              </w:rPr>
                            </w:pPr>
                          </w:p>
                        </w:tc>
                        <w:tc>
                          <w:tcPr>
                            <w:tcW w:w="6379" w:type="dxa"/>
                          </w:tcPr>
                          <w:p w14:paraId="05AC72ED" w14:textId="753E8BEB" w:rsidR="004C6F3C" w:rsidRPr="00941BB0" w:rsidRDefault="004C6F3C" w:rsidP="00361366">
                            <w:pPr>
                              <w:rPr>
                                <w:color w:val="296D9D" w:themeColor="accent1" w:themeShade="BF"/>
                                <w:sz w:val="14"/>
                                <w:szCs w:val="14"/>
                                <w14:textOutline w14:w="9525" w14:cap="rnd" w14:cmpd="sng" w14:algn="ctr">
                                  <w14:noFill/>
                                  <w14:prstDash w14:val="solid"/>
                                  <w14:bevel/>
                                </w14:textOutline>
                              </w:rPr>
                            </w:pPr>
                            <w:r>
                              <w:rPr>
                                <w:color w:val="296D9D" w:themeColor="accent1" w:themeShade="BF"/>
                                <w:sz w:val="14"/>
                                <w:szCs w:val="14"/>
                                <w14:textOutline w14:w="9525" w14:cap="rnd" w14:cmpd="sng" w14:algn="ctr">
                                  <w14:noFill/>
                                  <w14:prstDash w14:val="solid"/>
                                  <w14:bevel/>
                                </w14:textOutline>
                              </w:rPr>
                              <w:t>Enquire by email:</w:t>
                            </w:r>
                            <w:r w:rsidR="006B70A5">
                              <w:rPr>
                                <w:color w:val="296D9D" w:themeColor="accent1" w:themeShade="BF"/>
                                <w:sz w:val="14"/>
                                <w:szCs w:val="14"/>
                                <w14:textOutline w14:w="9525" w14:cap="rnd" w14:cmpd="sng" w14:algn="ctr">
                                  <w14:noFill/>
                                  <w14:prstDash w14:val="solid"/>
                                  <w14:bevel/>
                                </w14:textOutline>
                              </w:rPr>
                              <w:t xml:space="preserve"> watthaimelbourne@gmail.com</w:t>
                            </w:r>
                          </w:p>
                        </w:tc>
                      </w:tr>
                      <w:tr w:rsidR="009A4D73" w:rsidRPr="009A4D73" w14:paraId="4FC80497" w14:textId="77777777" w:rsidTr="004C6F3C">
                        <w:tc>
                          <w:tcPr>
                            <w:tcW w:w="3114" w:type="dxa"/>
                          </w:tcPr>
                          <w:p w14:paraId="70B259F0"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92">
                              <w:r w:rsidR="00361366" w:rsidRPr="00E0023C">
                                <w:rPr>
                                  <w:color w:val="0563C1"/>
                                  <w:sz w:val="14"/>
                                  <w:szCs w:val="14"/>
                                  <w:u w:val="single"/>
                                  <w14:textOutline w14:w="9525" w14:cap="rnd" w14:cmpd="sng" w14:algn="ctr">
                                    <w14:noFill/>
                                    <w14:prstDash w14:val="solid"/>
                                    <w14:bevel/>
                                  </w14:textOutline>
                                </w:rPr>
                                <w:t>Ask a Buddhist</w:t>
                              </w:r>
                            </w:hyperlink>
                          </w:p>
                        </w:tc>
                        <w:tc>
                          <w:tcPr>
                            <w:tcW w:w="6379" w:type="dxa"/>
                          </w:tcPr>
                          <w:p w14:paraId="05314F9E"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93">
                              <w:r w:rsidR="00361366" w:rsidRPr="00941BB0">
                                <w:rPr>
                                  <w:color w:val="296D9D" w:themeColor="accent1" w:themeShade="BF"/>
                                  <w:sz w:val="14"/>
                                  <w:szCs w:val="14"/>
                                  <w:u w:val="single"/>
                                  <w14:textOutline w14:w="9525" w14:cap="rnd" w14:cmpd="sng" w14:algn="ctr">
                                    <w14:noFill/>
                                    <w14:prstDash w14:val="solid"/>
                                    <w14:bevel/>
                                  </w14:textOutline>
                                </w:rPr>
                                <w:t>http://www.mettacentre.com/ask-a-buddhist/</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56CB59C"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4764E46E"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94">
                              <w:r w:rsidR="00361366" w:rsidRPr="00E0023C">
                                <w:rPr>
                                  <w:color w:val="0563C1"/>
                                  <w:sz w:val="14"/>
                                  <w:szCs w:val="14"/>
                                  <w:u w:val="single"/>
                                  <w14:textOutline w14:w="9525" w14:cap="rnd" w14:cmpd="sng" w14:algn="ctr">
                                    <w14:noFill/>
                                    <w14:prstDash w14:val="solid"/>
                                    <w14:bevel/>
                                  </w14:textOutline>
                                </w:rPr>
                                <w:t>Metta Centre</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049C260F"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95">
                              <w:r w:rsidR="00361366" w:rsidRPr="00941BB0">
                                <w:rPr>
                                  <w:color w:val="296D9D" w:themeColor="accent1" w:themeShade="BF"/>
                                  <w:sz w:val="14"/>
                                  <w:szCs w:val="14"/>
                                  <w:u w:val="single"/>
                                  <w14:textOutline w14:w="9525" w14:cap="rnd" w14:cmpd="sng" w14:algn="ctr">
                                    <w14:noFill/>
                                    <w14:prstDash w14:val="solid"/>
                                    <w14:bevel/>
                                  </w14:textOutline>
                                </w:rPr>
                                <w:t>https://mailchi.mp/0e38948774c1/pwxw3t0xng-4776393</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455CB97B" w14:textId="77777777" w:rsidTr="004C6F3C">
                        <w:tc>
                          <w:tcPr>
                            <w:tcW w:w="3114" w:type="dxa"/>
                          </w:tcPr>
                          <w:p w14:paraId="6680094C" w14:textId="77777777" w:rsidR="00361366" w:rsidRPr="00E0023C" w:rsidRDefault="00B31B4A" w:rsidP="00361366">
                            <w:pPr>
                              <w:spacing w:after="160" w:line="259" w:lineRule="auto"/>
                              <w:rPr>
                                <w:sz w:val="14"/>
                                <w:szCs w:val="14"/>
                                <w:u w:val="single"/>
                                <w14:textOutline w14:w="9525" w14:cap="rnd" w14:cmpd="sng" w14:algn="ctr">
                                  <w14:noFill/>
                                  <w14:prstDash w14:val="solid"/>
                                  <w14:bevel/>
                                </w14:textOutline>
                              </w:rPr>
                            </w:pPr>
                            <w:hyperlink r:id="rId196">
                              <w:r w:rsidR="00361366" w:rsidRPr="00E0023C">
                                <w:rPr>
                                  <w:color w:val="0563C1"/>
                                  <w:sz w:val="14"/>
                                  <w:szCs w:val="14"/>
                                  <w:u w:val="single"/>
                                  <w14:textOutline w14:w="9525" w14:cap="rnd" w14:cmpd="sng" w14:algn="ctr">
                                    <w14:noFill/>
                                    <w14:prstDash w14:val="solid"/>
                                    <w14:bevel/>
                                  </w14:textOutline>
                                </w:rPr>
                                <w:t>Buddhist Library videos</w:t>
                              </w:r>
                            </w:hyperlink>
                            <w:r w:rsidR="00361366" w:rsidRPr="00E0023C">
                              <w:rPr>
                                <w:sz w:val="14"/>
                                <w:szCs w:val="14"/>
                                <w:u w:val="single"/>
                                <w14:textOutline w14:w="9525" w14:cap="rnd" w14:cmpd="sng" w14:algn="ctr">
                                  <w14:noFill/>
                                  <w14:prstDash w14:val="solid"/>
                                  <w14:bevel/>
                                </w14:textOutline>
                              </w:rPr>
                              <w:t xml:space="preserve"> </w:t>
                            </w:r>
                          </w:p>
                        </w:tc>
                        <w:tc>
                          <w:tcPr>
                            <w:tcW w:w="6379" w:type="dxa"/>
                          </w:tcPr>
                          <w:p w14:paraId="58F18A8A"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97">
                              <w:r w:rsidR="00361366" w:rsidRPr="00941BB0">
                                <w:rPr>
                                  <w:color w:val="296D9D" w:themeColor="accent1" w:themeShade="BF"/>
                                  <w:sz w:val="14"/>
                                  <w:szCs w:val="14"/>
                                  <w:u w:val="single"/>
                                  <w14:textOutline w14:w="9525" w14:cap="rnd" w14:cmpd="sng" w14:algn="ctr">
                                    <w14:noFill/>
                                    <w14:prstDash w14:val="solid"/>
                                    <w14:bevel/>
                                  </w14:textOutline>
                                </w:rPr>
                                <w:t>https://buddhistlibrary.org.au/media/</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04B6EF71"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11448C5D"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198">
                              <w:r w:rsidR="00361366" w:rsidRPr="00E0023C">
                                <w:rPr>
                                  <w:color w:val="0563C1"/>
                                  <w:sz w:val="14"/>
                                  <w:szCs w:val="14"/>
                                  <w:u w:val="single"/>
                                  <w14:textOutline w14:w="9525" w14:cap="rnd" w14:cmpd="sng" w14:algn="ctr">
                                    <w14:noFill/>
                                    <w14:prstDash w14:val="solid"/>
                                    <w14:bevel/>
                                  </w14:textOutline>
                                </w:rPr>
                                <w:t>Tricycle</w:t>
                              </w:r>
                            </w:hyperlink>
                          </w:p>
                        </w:tc>
                        <w:tc>
                          <w:tcPr>
                            <w:tcW w:w="6379" w:type="dxa"/>
                          </w:tcPr>
                          <w:p w14:paraId="0DC975C0"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199">
                              <w:r w:rsidR="00361366" w:rsidRPr="00941BB0">
                                <w:rPr>
                                  <w:color w:val="296D9D" w:themeColor="accent1" w:themeShade="BF"/>
                                  <w:sz w:val="14"/>
                                  <w:szCs w:val="14"/>
                                  <w:u w:val="single"/>
                                  <w14:textOutline w14:w="9525" w14:cap="rnd" w14:cmpd="sng" w14:algn="ctr">
                                    <w14:noFill/>
                                    <w14:prstDash w14:val="solid"/>
                                    <w14:bevel/>
                                  </w14:textOutline>
                                </w:rPr>
                                <w:t>https://tricycle.org/</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7C1E519B" w14:textId="77777777" w:rsidTr="004C6F3C">
                        <w:tc>
                          <w:tcPr>
                            <w:tcW w:w="3114" w:type="dxa"/>
                          </w:tcPr>
                          <w:p w14:paraId="790C675D"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200">
                              <w:proofErr w:type="spellStart"/>
                              <w:r w:rsidR="00361366" w:rsidRPr="00E0023C">
                                <w:rPr>
                                  <w:color w:val="0563C1"/>
                                  <w:sz w:val="14"/>
                                  <w:szCs w:val="14"/>
                                  <w:u w:val="single"/>
                                  <w14:textOutline w14:w="9525" w14:cap="rnd" w14:cmpd="sng" w14:algn="ctr">
                                    <w14:noFill/>
                                    <w14:prstDash w14:val="solid"/>
                                    <w14:bevel/>
                                  </w14:textOutline>
                                </w:rPr>
                                <w:t>Dharmaseed</w:t>
                              </w:r>
                              <w:proofErr w:type="spellEnd"/>
                            </w:hyperlink>
                            <w:r w:rsidR="00361366" w:rsidRPr="00E0023C">
                              <w:rPr>
                                <w:sz w:val="14"/>
                                <w:szCs w:val="14"/>
                                <w14:textOutline w14:w="9525" w14:cap="rnd" w14:cmpd="sng" w14:algn="ctr">
                                  <w14:noFill/>
                                  <w14:prstDash w14:val="solid"/>
                                  <w14:bevel/>
                                </w14:textOutline>
                              </w:rPr>
                              <w:t xml:space="preserve"> </w:t>
                            </w:r>
                          </w:p>
                        </w:tc>
                        <w:tc>
                          <w:tcPr>
                            <w:tcW w:w="6379" w:type="dxa"/>
                          </w:tcPr>
                          <w:p w14:paraId="6BE64628"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201">
                              <w:r w:rsidR="00361366" w:rsidRPr="00941BB0">
                                <w:rPr>
                                  <w:color w:val="296D9D" w:themeColor="accent1" w:themeShade="BF"/>
                                  <w:sz w:val="14"/>
                                  <w:szCs w:val="14"/>
                                  <w:u w:val="single"/>
                                  <w14:textOutline w14:w="9525" w14:cap="rnd" w14:cmpd="sng" w14:algn="ctr">
                                    <w14:noFill/>
                                    <w14:prstDash w14:val="solid"/>
                                    <w14:bevel/>
                                  </w14:textOutline>
                                </w:rPr>
                                <w:t>https://dharmaseed.org/</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3B0C1BA2"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322DA8DC"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202">
                              <w:proofErr w:type="spellStart"/>
                              <w:r w:rsidR="00361366" w:rsidRPr="00E0023C">
                                <w:rPr>
                                  <w:color w:val="0563C1"/>
                                  <w:sz w:val="14"/>
                                  <w:szCs w:val="14"/>
                                  <w:u w:val="single"/>
                                  <w14:textOutline w14:w="9525" w14:cap="rnd" w14:cmpd="sng" w14:algn="ctr">
                                    <w14:noFill/>
                                    <w14:prstDash w14:val="solid"/>
                                    <w14:bevel/>
                                  </w14:textOutline>
                                </w:rPr>
                                <w:t>Dhammanet</w:t>
                              </w:r>
                              <w:proofErr w:type="spellEnd"/>
                            </w:hyperlink>
                            <w:r w:rsidR="00361366" w:rsidRPr="00E0023C">
                              <w:rPr>
                                <w:sz w:val="14"/>
                                <w:szCs w:val="14"/>
                                <w14:textOutline w14:w="9525" w14:cap="rnd" w14:cmpd="sng" w14:algn="ctr">
                                  <w14:noFill/>
                                  <w14:prstDash w14:val="solid"/>
                                  <w14:bevel/>
                                </w14:textOutline>
                              </w:rPr>
                              <w:t xml:space="preserve"> </w:t>
                            </w:r>
                          </w:p>
                        </w:tc>
                        <w:tc>
                          <w:tcPr>
                            <w:tcW w:w="6379" w:type="dxa"/>
                          </w:tcPr>
                          <w:p w14:paraId="1CB3DC03"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203">
                              <w:r w:rsidR="00361366" w:rsidRPr="00941BB0">
                                <w:rPr>
                                  <w:color w:val="296D9D" w:themeColor="accent1" w:themeShade="BF"/>
                                  <w:sz w:val="14"/>
                                  <w:szCs w:val="14"/>
                                  <w:u w:val="single"/>
                                  <w14:textOutline w14:w="9525" w14:cap="rnd" w14:cmpd="sng" w14:algn="ctr">
                                    <w14:noFill/>
                                    <w14:prstDash w14:val="solid"/>
                                    <w14:bevel/>
                                  </w14:textOutline>
                                </w:rPr>
                                <w:t>https://www.youtube.com/user/dhammanet?fbclid=IwAR0mxOKeKcziHKUDWcXEJiJYNd8iPWeSLQmZkfkTsR9cqNJv4CEe6ycQEzg</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147FC8F8" w14:textId="77777777" w:rsidTr="004C6F3C">
                        <w:tc>
                          <w:tcPr>
                            <w:tcW w:w="3114" w:type="dxa"/>
                          </w:tcPr>
                          <w:p w14:paraId="5A8CE6B3"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204">
                              <w:r w:rsidR="00361366" w:rsidRPr="00E0023C">
                                <w:rPr>
                                  <w:color w:val="0563C1"/>
                                  <w:sz w:val="14"/>
                                  <w:szCs w:val="14"/>
                                  <w:u w:val="single"/>
                                  <w14:textOutline w14:w="9525" w14:cap="rnd" w14:cmpd="sng" w14:algn="ctr">
                                    <w14:noFill/>
                                    <w14:prstDash w14:val="solid"/>
                                    <w14:bevel/>
                                  </w14:textOutline>
                                </w:rPr>
                                <w:t>Lions Roar</w:t>
                              </w:r>
                            </w:hyperlink>
                            <w:r w:rsidR="00361366" w:rsidRPr="00E0023C">
                              <w:rPr>
                                <w:sz w:val="14"/>
                                <w:szCs w:val="14"/>
                                <w14:textOutline w14:w="9525" w14:cap="rnd" w14:cmpd="sng" w14:algn="ctr">
                                  <w14:noFill/>
                                  <w14:prstDash w14:val="solid"/>
                                  <w14:bevel/>
                                </w14:textOutline>
                              </w:rPr>
                              <w:t xml:space="preserve"> </w:t>
                            </w:r>
                          </w:p>
                        </w:tc>
                        <w:tc>
                          <w:tcPr>
                            <w:tcW w:w="6379" w:type="dxa"/>
                          </w:tcPr>
                          <w:p w14:paraId="6A7B3A7D"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205">
                              <w:r w:rsidR="00361366" w:rsidRPr="00941BB0">
                                <w:rPr>
                                  <w:color w:val="296D9D" w:themeColor="accent1" w:themeShade="BF"/>
                                  <w:sz w:val="14"/>
                                  <w:szCs w:val="14"/>
                                  <w:u w:val="single"/>
                                  <w14:textOutline w14:w="9525" w14:cap="rnd" w14:cmpd="sng" w14:algn="ctr">
                                    <w14:noFill/>
                                    <w14:prstDash w14:val="solid"/>
                                    <w14:bevel/>
                                  </w14:textOutline>
                                </w:rPr>
                                <w:t>https://www.lionsroar.com/</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22E82301" w14:textId="77777777" w:rsidTr="004C6F3C">
                        <w:trPr>
                          <w:cnfStyle w:val="000000100000" w:firstRow="0" w:lastRow="0" w:firstColumn="0" w:lastColumn="0" w:oddVBand="0" w:evenVBand="0" w:oddHBand="1" w:evenHBand="0" w:firstRowFirstColumn="0" w:firstRowLastColumn="0" w:lastRowFirstColumn="0" w:lastRowLastColumn="0"/>
                        </w:trPr>
                        <w:tc>
                          <w:tcPr>
                            <w:tcW w:w="3114" w:type="dxa"/>
                          </w:tcPr>
                          <w:p w14:paraId="67912DFE"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206">
                              <w:r w:rsidR="00361366" w:rsidRPr="00E0023C">
                                <w:rPr>
                                  <w:color w:val="0563C1"/>
                                  <w:sz w:val="14"/>
                                  <w:szCs w:val="14"/>
                                  <w:u w:val="single"/>
                                  <w14:textOutline w14:w="9525" w14:cap="rnd" w14:cmpd="sng" w14:algn="ctr">
                                    <w14:noFill/>
                                    <w14:prstDash w14:val="solid"/>
                                    <w14:bevel/>
                                  </w14:textOutline>
                                </w:rPr>
                                <w:t>Mental health - Commonwealth</w:t>
                              </w:r>
                            </w:hyperlink>
                            <w:r w:rsidR="00361366" w:rsidRPr="00E0023C">
                              <w:rPr>
                                <w:sz w:val="14"/>
                                <w:szCs w:val="14"/>
                                <w14:textOutline w14:w="9525" w14:cap="rnd" w14:cmpd="sng" w14:algn="ctr">
                                  <w14:noFill/>
                                  <w14:prstDash w14:val="solid"/>
                                  <w14:bevel/>
                                </w14:textOutline>
                              </w:rPr>
                              <w:t xml:space="preserve"> </w:t>
                            </w:r>
                          </w:p>
                        </w:tc>
                        <w:tc>
                          <w:tcPr>
                            <w:tcW w:w="6379" w:type="dxa"/>
                          </w:tcPr>
                          <w:p w14:paraId="479E6727"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207">
                              <w:r w:rsidR="00361366" w:rsidRPr="00941BB0">
                                <w:rPr>
                                  <w:color w:val="296D9D" w:themeColor="accent1" w:themeShade="BF"/>
                                  <w:sz w:val="14"/>
                                  <w:szCs w:val="14"/>
                                  <w:u w:val="single"/>
                                  <w14:textOutline w14:w="9525" w14:cap="rnd" w14:cmpd="sng" w14:algn="ctr">
                                    <w14:noFill/>
                                    <w14:prstDash w14:val="solid"/>
                                    <w14:bevel/>
                                  </w14:textOutline>
                                </w:rPr>
                                <w:t>https://headtohealth.gov.au/covid-19-support/covid-19</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r w:rsidR="009A4D73" w:rsidRPr="009A4D73" w14:paraId="63DE6CDC" w14:textId="77777777" w:rsidTr="004C6F3C">
                        <w:tc>
                          <w:tcPr>
                            <w:tcW w:w="3114" w:type="dxa"/>
                          </w:tcPr>
                          <w:p w14:paraId="3E939D0E" w14:textId="77777777" w:rsidR="00361366" w:rsidRPr="00E0023C" w:rsidRDefault="00B31B4A" w:rsidP="00361366">
                            <w:pPr>
                              <w:spacing w:after="160" w:line="259" w:lineRule="auto"/>
                              <w:rPr>
                                <w:sz w:val="14"/>
                                <w:szCs w:val="14"/>
                                <w14:textOutline w14:w="9525" w14:cap="rnd" w14:cmpd="sng" w14:algn="ctr">
                                  <w14:noFill/>
                                  <w14:prstDash w14:val="solid"/>
                                  <w14:bevel/>
                                </w14:textOutline>
                              </w:rPr>
                            </w:pPr>
                            <w:hyperlink r:id="rId208">
                              <w:r w:rsidR="00361366" w:rsidRPr="00E0023C">
                                <w:rPr>
                                  <w:color w:val="0563C1"/>
                                  <w:sz w:val="14"/>
                                  <w:szCs w:val="14"/>
                                  <w:u w:val="single"/>
                                  <w14:textOutline w14:w="9525" w14:cap="rnd" w14:cmpd="sng" w14:algn="ctr">
                                    <w14:noFill/>
                                    <w14:prstDash w14:val="solid"/>
                                    <w14:bevel/>
                                  </w14:textOutline>
                                </w:rPr>
                                <w:t>Mental health - NSW</w:t>
                              </w:r>
                            </w:hyperlink>
                            <w:r w:rsidR="00361366" w:rsidRPr="00E0023C">
                              <w:rPr>
                                <w:sz w:val="14"/>
                                <w:szCs w:val="14"/>
                                <w14:textOutline w14:w="9525" w14:cap="rnd" w14:cmpd="sng" w14:algn="ctr">
                                  <w14:noFill/>
                                  <w14:prstDash w14:val="solid"/>
                                  <w14:bevel/>
                                </w14:textOutline>
                              </w:rPr>
                              <w:t xml:space="preserve"> </w:t>
                            </w:r>
                          </w:p>
                        </w:tc>
                        <w:tc>
                          <w:tcPr>
                            <w:tcW w:w="6379" w:type="dxa"/>
                          </w:tcPr>
                          <w:p w14:paraId="3FFCE4B3" w14:textId="77777777" w:rsidR="00361366" w:rsidRPr="00941BB0" w:rsidRDefault="00B31B4A" w:rsidP="00361366">
                            <w:pPr>
                              <w:spacing w:after="160" w:line="259" w:lineRule="auto"/>
                              <w:rPr>
                                <w:color w:val="296D9D" w:themeColor="accent1" w:themeShade="BF"/>
                                <w:sz w:val="14"/>
                                <w:szCs w:val="14"/>
                                <w14:textOutline w14:w="9525" w14:cap="rnd" w14:cmpd="sng" w14:algn="ctr">
                                  <w14:noFill/>
                                  <w14:prstDash w14:val="solid"/>
                                  <w14:bevel/>
                                </w14:textOutline>
                              </w:rPr>
                            </w:pPr>
                            <w:hyperlink r:id="rId209">
                              <w:r w:rsidR="00361366" w:rsidRPr="00941BB0">
                                <w:rPr>
                                  <w:color w:val="296D9D" w:themeColor="accent1" w:themeShade="BF"/>
                                  <w:sz w:val="14"/>
                                  <w:szCs w:val="14"/>
                                  <w:u w:val="single"/>
                                  <w14:textOutline w14:w="9525" w14:cap="rnd" w14:cmpd="sng" w14:algn="ctr">
                                    <w14:noFill/>
                                    <w14:prstDash w14:val="solid"/>
                                    <w14:bevel/>
                                  </w14:textOutline>
                                </w:rPr>
                                <w:t>https://www.health.nsw.gov.au/mentalhealth/services/Pages/support-contact-list.aspx</w:t>
                              </w:r>
                            </w:hyperlink>
                            <w:r w:rsidR="00361366" w:rsidRPr="00941BB0">
                              <w:rPr>
                                <w:color w:val="296D9D" w:themeColor="accent1" w:themeShade="BF"/>
                                <w:sz w:val="14"/>
                                <w:szCs w:val="14"/>
                                <w14:textOutline w14:w="9525" w14:cap="rnd" w14:cmpd="sng" w14:algn="ctr">
                                  <w14:noFill/>
                                  <w14:prstDash w14:val="solid"/>
                                  <w14:bevel/>
                                </w14:textOutline>
                              </w:rPr>
                              <w:t xml:space="preserve"> </w:t>
                            </w:r>
                          </w:p>
                        </w:tc>
                      </w:tr>
                    </w:tbl>
                    <w:p w14:paraId="6E15457B" w14:textId="77777777" w:rsidR="00361366" w:rsidRPr="009A4D73" w:rsidRDefault="00361366">
                      <w:pPr>
                        <w:rPr>
                          <w14:textOutline w14:w="9525" w14:cap="rnd" w14:cmpd="sng" w14:algn="ctr">
                            <w14:noFill/>
                            <w14:prstDash w14:val="solid"/>
                            <w14:bevel/>
                          </w14:textOutline>
                        </w:rPr>
                      </w:pPr>
                    </w:p>
                  </w:txbxContent>
                </v:textbox>
              </v:shape>
            </w:pict>
          </mc:Fallback>
        </mc:AlternateContent>
      </w:r>
      <w:r w:rsidR="00CC4564">
        <w:rPr>
          <w:noProof/>
          <w:lang w:val="en-AU" w:eastAsia="en-AU"/>
        </w:rPr>
        <mc:AlternateContent>
          <mc:Choice Requires="wps">
            <w:drawing>
              <wp:anchor distT="0" distB="0" distL="114300" distR="114300" simplePos="0" relativeHeight="251678720" behindDoc="0" locked="0" layoutInCell="1" allowOverlap="1" wp14:anchorId="1CFAEB3D" wp14:editId="461533FE">
                <wp:simplePos x="0" y="0"/>
                <wp:positionH relativeFrom="column">
                  <wp:posOffset>-48895</wp:posOffset>
                </wp:positionH>
                <wp:positionV relativeFrom="paragraph">
                  <wp:posOffset>208280</wp:posOffset>
                </wp:positionV>
                <wp:extent cx="6833870" cy="0"/>
                <wp:effectExtent l="0" t="95250" r="43180" b="95250"/>
                <wp:wrapNone/>
                <wp:docPr id="41" name="Straight Connector 41"/>
                <wp:cNvGraphicFramePr/>
                <a:graphic xmlns:a="http://schemas.openxmlformats.org/drawingml/2006/main">
                  <a:graphicData uri="http://schemas.microsoft.com/office/word/2010/wordprocessingShape">
                    <wps:wsp>
                      <wps:cNvCnPr/>
                      <wps:spPr>
                        <a:xfrm>
                          <a:off x="0" y="0"/>
                          <a:ext cx="6833870" cy="0"/>
                        </a:xfrm>
                        <a:prstGeom prst="line">
                          <a:avLst/>
                        </a:prstGeom>
                        <a:ln w="1841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A38B2" id="Straight Connector 4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85pt,16.4pt" to="534.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" strokecolor="#3e92cc [3207]" strokeweight="14.5pt">
                <v:stroke joinstyle="miter"/>
              </v:line>
            </w:pict>
          </mc:Fallback>
        </mc:AlternateContent>
      </w:r>
    </w:p>
    <w:p w14:paraId="7B038E72" w14:textId="54B88127" w:rsidR="001B3740" w:rsidRPr="001B3740" w:rsidRDefault="001B3740" w:rsidP="001B3740"/>
    <w:p w14:paraId="12804D5B" w14:textId="0738498B" w:rsidR="001B3740" w:rsidRPr="001B3740" w:rsidRDefault="001B3740" w:rsidP="001B3740"/>
    <w:p w14:paraId="0E9631BF" w14:textId="4E16724E" w:rsidR="001B3740" w:rsidRPr="001B3740" w:rsidRDefault="001B3740" w:rsidP="001B3740"/>
    <w:p w14:paraId="02B7F8F7" w14:textId="66D6DE6A" w:rsidR="001B3740" w:rsidRPr="001B3740" w:rsidRDefault="001B3740" w:rsidP="001B3740"/>
    <w:p w14:paraId="5C1F7BAC" w14:textId="3ED86D4C" w:rsidR="001B3740" w:rsidRPr="001B3740" w:rsidRDefault="001B3740" w:rsidP="001B3740"/>
    <w:p w14:paraId="0FE5C119" w14:textId="7C2D904E" w:rsidR="001B3740" w:rsidRPr="001B3740" w:rsidRDefault="001B3740" w:rsidP="001B3740"/>
    <w:p w14:paraId="7B05F153" w14:textId="2E07FA0F" w:rsidR="001B3740" w:rsidRPr="001B3740" w:rsidRDefault="001B3740" w:rsidP="001B3740"/>
    <w:p w14:paraId="0310E380" w14:textId="39F45501" w:rsidR="001B3740" w:rsidRPr="001B3740" w:rsidRDefault="001B3740" w:rsidP="001B3740"/>
    <w:p w14:paraId="6D6DE759" w14:textId="2C5125F6" w:rsidR="001B3740" w:rsidRPr="001B3740" w:rsidRDefault="001B3740" w:rsidP="001B3740"/>
    <w:p w14:paraId="402A261C" w14:textId="2C04CE8C" w:rsidR="001B3740" w:rsidRPr="001B3740" w:rsidRDefault="001B3740" w:rsidP="001B3740"/>
    <w:p w14:paraId="4F74AA8C" w14:textId="49BFA6F5" w:rsidR="001B3740" w:rsidRPr="001B3740" w:rsidRDefault="001B3740" w:rsidP="001B3740"/>
    <w:p w14:paraId="5874E6A2" w14:textId="17C0C8B2" w:rsidR="001B3740" w:rsidRDefault="001B3740" w:rsidP="001B3740"/>
    <w:p w14:paraId="59E00118" w14:textId="77777777" w:rsidR="001B3740" w:rsidRPr="001B3740" w:rsidRDefault="001B3740" w:rsidP="001B3740">
      <w:pPr>
        <w:jc w:val="right"/>
      </w:pPr>
    </w:p>
    <w:sectPr w:rsidR="001B3740" w:rsidRPr="001B3740" w:rsidSect="00941BB0">
      <w:headerReference w:type="default" r:id="rId210"/>
      <w:footerReference w:type="default" r:id="rId211"/>
      <w:headerReference w:type="first" r:id="rId212"/>
      <w:footerReference w:type="first" r:id="rId213"/>
      <w:type w:val="continuous"/>
      <w:pgSz w:w="11906" w:h="16838" w:code="9"/>
      <w:pgMar w:top="1440" w:right="1080" w:bottom="1440"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4CA9A4" w14:textId="77777777" w:rsidR="00B31B4A" w:rsidRDefault="00B31B4A">
      <w:pPr>
        <w:spacing w:after="0" w:line="240" w:lineRule="auto"/>
      </w:pPr>
      <w:r>
        <w:separator/>
      </w:r>
    </w:p>
  </w:endnote>
  <w:endnote w:type="continuationSeparator" w:id="0">
    <w:p w14:paraId="2D1ABF1D" w14:textId="77777777" w:rsidR="00B31B4A" w:rsidRDefault="00B31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8955"/>
      <w:gridCol w:w="791"/>
    </w:tblGrid>
    <w:tr w:rsidR="00B44AE4" w:rsidRPr="00E40B3A" w14:paraId="5D83FA08" w14:textId="77777777" w:rsidTr="008535F8">
      <w:trPr>
        <w:trHeight w:val="601"/>
      </w:trPr>
      <w:tc>
        <w:tcPr>
          <w:tcW w:w="4594" w:type="pct"/>
          <w:shd w:val="clear" w:color="auto" w:fill="3E92CC" w:themeFill="accent1"/>
          <w:vAlign w:val="center"/>
        </w:tcPr>
        <w:p w14:paraId="1960DCDD" w14:textId="5237566B" w:rsidR="00B44AE4" w:rsidRPr="00B23EDE" w:rsidRDefault="008535F8" w:rsidP="00B44AE4">
          <w:pPr>
            <w:pStyle w:val="Heading3"/>
            <w:outlineLvl w:val="2"/>
            <w:rPr>
              <w:sz w:val="16"/>
              <w:szCs w:val="16"/>
            </w:rPr>
          </w:pPr>
          <w:r w:rsidRPr="00B23EDE">
            <w:rPr>
              <w:color w:val="FFFFFF" w:themeColor="background1"/>
              <w:sz w:val="16"/>
              <w:szCs w:val="16"/>
            </w:rPr>
            <w:t>IMPORTANT INFORMATION FOR BUDDHIST TEMPLES, ORGANISATIONS &amp; COMMUNITIES</w:t>
          </w:r>
        </w:p>
      </w:tc>
      <w:tc>
        <w:tcPr>
          <w:tcW w:w="406" w:type="pct"/>
          <w:shd w:val="clear" w:color="auto" w:fill="3E92CC"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3405CC86" w14:textId="77777777" w:rsidR="00B44AE4" w:rsidRPr="00E40B3A" w:rsidRDefault="00B44AE4"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CC4564">
                <w:rPr>
                  <w:noProof/>
                  <w:color w:val="FFFFFF" w:themeColor="background1"/>
                </w:rPr>
                <w:t>2</w:t>
              </w:r>
              <w:r w:rsidRPr="00E40B3A">
                <w:rPr>
                  <w:noProof/>
                  <w:color w:val="FFFFFF" w:themeColor="background1"/>
                </w:rPr>
                <w:fldChar w:fldCharType="end"/>
              </w:r>
            </w:p>
          </w:sdtContent>
        </w:sdt>
      </w:tc>
    </w:tr>
  </w:tbl>
  <w:p w14:paraId="2B1BFE71"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8315"/>
      <w:gridCol w:w="1431"/>
    </w:tblGrid>
    <w:tr w:rsidR="00E40B3A" w:rsidRPr="00E40B3A" w14:paraId="3CE10BC6" w14:textId="77777777" w:rsidTr="008535F8">
      <w:trPr>
        <w:trHeight w:val="601"/>
      </w:trPr>
      <w:tc>
        <w:tcPr>
          <w:tcW w:w="4266" w:type="pct"/>
          <w:shd w:val="clear" w:color="auto" w:fill="3E92CC" w:themeFill="accent1"/>
          <w:vAlign w:val="center"/>
        </w:tcPr>
        <w:p w14:paraId="56E9F254" w14:textId="2B7E4A33" w:rsidR="00E40B3A" w:rsidRPr="00E40B3A" w:rsidRDefault="00D72A1F" w:rsidP="00B23EDE">
          <w:pPr>
            <w:pStyle w:val="Heading3"/>
            <w:outlineLvl w:val="2"/>
          </w:pPr>
          <w:r w:rsidRPr="00536312">
            <w:rPr>
              <w:color w:val="FFFFFF" w:themeColor="background1"/>
              <w:sz w:val="18"/>
              <w:szCs w:val="18"/>
            </w:rPr>
            <w:t xml:space="preserve">IMPORTANT INFORMATION FOR BUDDHIST </w:t>
          </w:r>
          <w:r w:rsidR="008535F8" w:rsidRPr="00536312">
            <w:rPr>
              <w:color w:val="FFFFFF" w:themeColor="background1"/>
              <w:sz w:val="18"/>
              <w:szCs w:val="18"/>
            </w:rPr>
            <w:t>TEMPLES, ORGANISATIONS &amp; COMMUNITIES</w:t>
          </w:r>
          <w:r w:rsidRPr="00536312">
            <w:rPr>
              <w:color w:val="FFFFFF" w:themeColor="background1"/>
              <w:sz w:val="18"/>
              <w:szCs w:val="18"/>
            </w:rPr>
            <w:t xml:space="preserve"> </w:t>
          </w:r>
          <w:r w:rsidRPr="008535F8">
            <w:rPr>
              <w:sz w:val="18"/>
              <w:szCs w:val="18"/>
            </w:rPr>
            <w:t xml:space="preserve">NFORMATION </w:t>
          </w:r>
          <w:r>
            <w:t>FOR</w:t>
          </w:r>
        </w:p>
      </w:tc>
      <w:tc>
        <w:tcPr>
          <w:tcW w:w="734"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6802576E" w14:textId="77777777" w:rsidR="00E40B3A" w:rsidRPr="00E40B3A" w:rsidRDefault="00E40B3A"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CC4564">
                <w:rPr>
                  <w:noProof/>
                  <w:color w:val="FFFFFF" w:themeColor="background1"/>
                </w:rPr>
                <w:t>1</w:t>
              </w:r>
              <w:r w:rsidRPr="00E40B3A">
                <w:rPr>
                  <w:noProof/>
                  <w:color w:val="FFFFFF" w:themeColor="background1"/>
                </w:rPr>
                <w:fldChar w:fldCharType="end"/>
              </w:r>
            </w:p>
          </w:sdtContent>
        </w:sdt>
      </w:tc>
    </w:tr>
  </w:tbl>
  <w:p w14:paraId="208D8B97"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FAF7E" w14:textId="77777777" w:rsidR="00B31B4A" w:rsidRDefault="00B31B4A">
      <w:pPr>
        <w:spacing w:after="0" w:line="240" w:lineRule="auto"/>
      </w:pPr>
      <w:r>
        <w:separator/>
      </w:r>
    </w:p>
  </w:footnote>
  <w:footnote w:type="continuationSeparator" w:id="0">
    <w:p w14:paraId="323F2F2B" w14:textId="77777777" w:rsidR="00B31B4A" w:rsidRDefault="00B31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4873"/>
      <w:gridCol w:w="4873"/>
    </w:tblGrid>
    <w:tr w:rsidR="00B44AE4" w:rsidRPr="00E40B3A" w14:paraId="64B01E55" w14:textId="77777777" w:rsidTr="00AD416E">
      <w:trPr>
        <w:trHeight w:val="630"/>
      </w:trPr>
      <w:sdt>
        <w:sdtPr>
          <w:rPr>
            <w:b/>
            <w:bCs/>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27B18095" w14:textId="0C64977D" w:rsidR="00B44AE4" w:rsidRPr="00984BB5" w:rsidRDefault="00CD200E" w:rsidP="00B44AE4">
              <w:pPr>
                <w:pStyle w:val="Heading3"/>
                <w:outlineLvl w:val="2"/>
                <w:rPr>
                  <w:color w:val="FFFFFF" w:themeColor="background1"/>
                </w:rPr>
              </w:pPr>
              <w:r w:rsidRPr="00D74953">
                <w:rPr>
                  <w:b/>
                  <w:bCs/>
                  <w:color w:val="FFFFFF" w:themeColor="background1"/>
                </w:rPr>
                <w:t>COVID-19 PANDEMIC</w:t>
              </w:r>
            </w:p>
          </w:tc>
        </w:sdtContent>
      </w:sdt>
      <w:tc>
        <w:tcPr>
          <w:tcW w:w="2500" w:type="pct"/>
          <w:shd w:val="clear" w:color="auto" w:fill="3E92CC" w:themeFill="accent1"/>
          <w:vAlign w:val="center"/>
        </w:tcPr>
        <w:p w14:paraId="5F9EA86C" w14:textId="2B1210F2" w:rsidR="00B44AE4" w:rsidRPr="00D74953" w:rsidRDefault="00BA06B5" w:rsidP="00B44AE4">
          <w:pPr>
            <w:pStyle w:val="Heading3"/>
            <w:jc w:val="right"/>
            <w:outlineLvl w:val="2"/>
            <w:rPr>
              <w:b/>
              <w:bCs/>
              <w:color w:val="FFFFFF" w:themeColor="background1"/>
            </w:rPr>
          </w:pPr>
          <w:r>
            <w:rPr>
              <w:b/>
              <w:bCs/>
              <w:color w:val="FFFFFF" w:themeColor="background1"/>
            </w:rPr>
            <w:t>4</w:t>
          </w:r>
          <w:r w:rsidR="007D2A41">
            <w:rPr>
              <w:b/>
              <w:bCs/>
              <w:color w:val="FFFFFF" w:themeColor="background1"/>
            </w:rPr>
            <w:t xml:space="preserve"> </w:t>
          </w:r>
          <w:r w:rsidR="000F3FFD">
            <w:rPr>
              <w:b/>
              <w:bCs/>
              <w:color w:val="FFFFFF" w:themeColor="background1"/>
            </w:rPr>
            <w:t>APRI</w:t>
          </w:r>
          <w:r w:rsidR="007D2A41">
            <w:rPr>
              <w:b/>
              <w:bCs/>
              <w:color w:val="FFFFFF" w:themeColor="background1"/>
            </w:rPr>
            <w:t>L</w:t>
          </w:r>
          <w:r w:rsidR="009E5E89" w:rsidRPr="00D74953">
            <w:rPr>
              <w:b/>
              <w:bCs/>
              <w:color w:val="FFFFFF" w:themeColor="background1"/>
            </w:rPr>
            <w:t xml:space="preserve"> 2020</w:t>
          </w:r>
        </w:p>
      </w:tc>
    </w:tr>
  </w:tbl>
  <w:p w14:paraId="5388A0AF" w14:textId="77777777" w:rsidR="00370DAF" w:rsidRDefault="00370DAF" w:rsidP="00961F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4873"/>
      <w:gridCol w:w="4873"/>
    </w:tblGrid>
    <w:tr w:rsidR="00E40B3A" w:rsidRPr="00D74953" w14:paraId="1BD7DEB8" w14:textId="77777777" w:rsidTr="00E40B3A">
      <w:trPr>
        <w:trHeight w:val="630"/>
      </w:trPr>
      <w:sdt>
        <w:sdtPr>
          <w:rPr>
            <w:b/>
            <w:bCs/>
            <w:color w:val="FFFFFF" w:themeColor="background1"/>
          </w:rPr>
          <w:alias w:val="Company"/>
          <w:tag w:val=""/>
          <w:id w:val="-2074503377"/>
          <w:placeholder>
            <w:docPart w:val="8EA2864ADD2A438BAE942C9B12F13814"/>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64036B96" w14:textId="17130A3C" w:rsidR="00AB3054" w:rsidRPr="00CD200E" w:rsidRDefault="00CD200E" w:rsidP="00984BB5">
              <w:pPr>
                <w:pStyle w:val="Heading3"/>
                <w:outlineLvl w:val="2"/>
                <w:rPr>
                  <w:b/>
                  <w:bCs/>
                  <w:color w:val="FFFFFF" w:themeColor="background1"/>
                </w:rPr>
              </w:pPr>
              <w:r w:rsidRPr="00CD200E">
                <w:rPr>
                  <w:b/>
                  <w:bCs/>
                  <w:color w:val="FFFFFF" w:themeColor="background1"/>
                </w:rPr>
                <w:t>COVID-19 PANDEMIC</w:t>
              </w:r>
            </w:p>
          </w:tc>
        </w:sdtContent>
      </w:sdt>
      <w:tc>
        <w:tcPr>
          <w:tcW w:w="2500" w:type="pct"/>
          <w:shd w:val="clear" w:color="auto" w:fill="3E92CC" w:themeFill="accent1"/>
          <w:vAlign w:val="center"/>
        </w:tcPr>
        <w:p w14:paraId="72435319" w14:textId="5A205B62" w:rsidR="00AB3054" w:rsidRPr="00D74953" w:rsidRDefault="00BA06B5" w:rsidP="00984BB5">
          <w:pPr>
            <w:pStyle w:val="Heading3"/>
            <w:jc w:val="right"/>
            <w:outlineLvl w:val="2"/>
            <w:rPr>
              <w:b/>
              <w:bCs/>
              <w:color w:val="FFFFFF" w:themeColor="background1"/>
            </w:rPr>
          </w:pPr>
          <w:r>
            <w:rPr>
              <w:b/>
              <w:bCs/>
              <w:color w:val="FFFFFF" w:themeColor="background1"/>
            </w:rPr>
            <w:t>4</w:t>
          </w:r>
          <w:r w:rsidR="00A24FE5">
            <w:rPr>
              <w:b/>
              <w:bCs/>
              <w:color w:val="FFFFFF" w:themeColor="background1"/>
            </w:rPr>
            <w:t xml:space="preserve"> </w:t>
          </w:r>
          <w:r w:rsidR="008F1BB8">
            <w:rPr>
              <w:b/>
              <w:bCs/>
              <w:color w:val="FFFFFF" w:themeColor="background1"/>
            </w:rPr>
            <w:t>APRIL</w:t>
          </w:r>
          <w:r w:rsidR="00CD200E" w:rsidRPr="00D74953">
            <w:rPr>
              <w:b/>
              <w:bCs/>
              <w:color w:val="FFFFFF" w:themeColor="background1"/>
            </w:rPr>
            <w:t xml:space="preserve"> 2020</w:t>
          </w:r>
        </w:p>
      </w:tc>
    </w:tr>
  </w:tbl>
  <w:p w14:paraId="4387FD67" w14:textId="77777777" w:rsidR="00370DAF" w:rsidRPr="00961FE2" w:rsidRDefault="00370DAF" w:rsidP="00961FE2">
    <w:pPr>
      <w:pStyle w:val="Header"/>
      <w:rPr>
        <w:sz w:val="14"/>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 picture containing drawing&#10;&#10;Description automatically generated" style="width:140pt;height:113pt;visibility:visible;mso-wrap-style:square" o:bullet="t">
        <v:imagedata r:id="rId1" o:title="A picture containing drawing&#10;&#10;Description automatically generated"/>
      </v:shape>
    </w:pict>
  </w:numPicBullet>
  <w:abstractNum w:abstractNumId="0" w15:restartNumberingAfterBreak="0">
    <w:nsid w:val="09680B5A"/>
    <w:multiLevelType w:val="hybridMultilevel"/>
    <w:tmpl w:val="32961DE4"/>
    <w:lvl w:ilvl="0" w:tplc="CDA6F43C">
      <w:start w:val="3"/>
      <w:numFmt w:val="decimal"/>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 w15:restartNumberingAfterBreak="0">
    <w:nsid w:val="222D4D09"/>
    <w:multiLevelType w:val="multilevel"/>
    <w:tmpl w:val="19EA6454"/>
    <w:lvl w:ilvl="0">
      <w:start w:val="7"/>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716B12"/>
    <w:multiLevelType w:val="multilevel"/>
    <w:tmpl w:val="2070C7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 w15:restartNumberingAfterBreak="0">
    <w:nsid w:val="2F435601"/>
    <w:multiLevelType w:val="hybridMultilevel"/>
    <w:tmpl w:val="7A9C56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50C5356"/>
    <w:multiLevelType w:val="hybridMultilevel"/>
    <w:tmpl w:val="9D1E0E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494141B"/>
    <w:multiLevelType w:val="hybridMultilevel"/>
    <w:tmpl w:val="26E20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4E1588"/>
    <w:multiLevelType w:val="multilevel"/>
    <w:tmpl w:val="8A0C6B0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1D6FB4"/>
    <w:multiLevelType w:val="multilevel"/>
    <w:tmpl w:val="2070C7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CB7251C"/>
    <w:multiLevelType w:val="multilevel"/>
    <w:tmpl w:val="2070C7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9575AA"/>
    <w:multiLevelType w:val="hybridMultilevel"/>
    <w:tmpl w:val="44F006F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CC7F33"/>
    <w:multiLevelType w:val="hybridMultilevel"/>
    <w:tmpl w:val="D53A8824"/>
    <w:lvl w:ilvl="0" w:tplc="2EF85B14">
      <w:start w:val="1"/>
      <w:numFmt w:val="decimal"/>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num w:numId="1">
    <w:abstractNumId w:val="10"/>
  </w:num>
  <w:num w:numId="2">
    <w:abstractNumId w:val="5"/>
  </w:num>
  <w:num w:numId="3">
    <w:abstractNumId w:val="9"/>
  </w:num>
  <w:num w:numId="4">
    <w:abstractNumId w:val="8"/>
  </w:num>
  <w:num w:numId="5">
    <w:abstractNumId w:val="4"/>
  </w:num>
  <w:num w:numId="6">
    <w:abstractNumId w:val="2"/>
  </w:num>
  <w:num w:numId="7">
    <w:abstractNumId w:val="1"/>
  </w:num>
  <w:num w:numId="8">
    <w:abstractNumId w:val="6"/>
  </w:num>
  <w:num w:numId="9">
    <w:abstractNumId w:val="3"/>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00E"/>
    <w:rsid w:val="000121A9"/>
    <w:rsid w:val="00023837"/>
    <w:rsid w:val="00026F5C"/>
    <w:rsid w:val="0003435A"/>
    <w:rsid w:val="000408EE"/>
    <w:rsid w:val="00043D6D"/>
    <w:rsid w:val="00046927"/>
    <w:rsid w:val="00060581"/>
    <w:rsid w:val="000614EA"/>
    <w:rsid w:val="00066620"/>
    <w:rsid w:val="00082A51"/>
    <w:rsid w:val="0008319F"/>
    <w:rsid w:val="00084C3A"/>
    <w:rsid w:val="00096C27"/>
    <w:rsid w:val="000A248F"/>
    <w:rsid w:val="000A491C"/>
    <w:rsid w:val="000B10F0"/>
    <w:rsid w:val="000B7DB6"/>
    <w:rsid w:val="000D572F"/>
    <w:rsid w:val="000D6431"/>
    <w:rsid w:val="000D78DC"/>
    <w:rsid w:val="000E0104"/>
    <w:rsid w:val="000F3FFD"/>
    <w:rsid w:val="000F6DBC"/>
    <w:rsid w:val="0010607E"/>
    <w:rsid w:val="00107D05"/>
    <w:rsid w:val="00142B2A"/>
    <w:rsid w:val="00153BB1"/>
    <w:rsid w:val="00160D21"/>
    <w:rsid w:val="00160D61"/>
    <w:rsid w:val="00166316"/>
    <w:rsid w:val="00176AEC"/>
    <w:rsid w:val="0019160A"/>
    <w:rsid w:val="0019640E"/>
    <w:rsid w:val="00197D47"/>
    <w:rsid w:val="001B23C8"/>
    <w:rsid w:val="001B3740"/>
    <w:rsid w:val="001E0A85"/>
    <w:rsid w:val="001E718C"/>
    <w:rsid w:val="001F1E40"/>
    <w:rsid w:val="001F596D"/>
    <w:rsid w:val="00207EB0"/>
    <w:rsid w:val="00210A0E"/>
    <w:rsid w:val="0021184E"/>
    <w:rsid w:val="002305CD"/>
    <w:rsid w:val="00233973"/>
    <w:rsid w:val="00243290"/>
    <w:rsid w:val="002716F7"/>
    <w:rsid w:val="00272BFC"/>
    <w:rsid w:val="00280957"/>
    <w:rsid w:val="0028587F"/>
    <w:rsid w:val="002879ED"/>
    <w:rsid w:val="002914EF"/>
    <w:rsid w:val="002B2F23"/>
    <w:rsid w:val="002C6936"/>
    <w:rsid w:val="002D2945"/>
    <w:rsid w:val="002E6550"/>
    <w:rsid w:val="002F4B07"/>
    <w:rsid w:val="002F6F96"/>
    <w:rsid w:val="003059DA"/>
    <w:rsid w:val="0033156F"/>
    <w:rsid w:val="0034664F"/>
    <w:rsid w:val="00347248"/>
    <w:rsid w:val="00361366"/>
    <w:rsid w:val="00362AEF"/>
    <w:rsid w:val="00370DAF"/>
    <w:rsid w:val="00380825"/>
    <w:rsid w:val="00385FC5"/>
    <w:rsid w:val="0039783C"/>
    <w:rsid w:val="00397AA0"/>
    <w:rsid w:val="003D315F"/>
    <w:rsid w:val="003E0362"/>
    <w:rsid w:val="003E270E"/>
    <w:rsid w:val="003E297F"/>
    <w:rsid w:val="003E79B4"/>
    <w:rsid w:val="00401BB4"/>
    <w:rsid w:val="004219C9"/>
    <w:rsid w:val="00431BB5"/>
    <w:rsid w:val="00442D2E"/>
    <w:rsid w:val="00475E0C"/>
    <w:rsid w:val="004766A7"/>
    <w:rsid w:val="004837B8"/>
    <w:rsid w:val="004C453C"/>
    <w:rsid w:val="004C6F3C"/>
    <w:rsid w:val="004D72D5"/>
    <w:rsid w:val="004E7B6A"/>
    <w:rsid w:val="004F181F"/>
    <w:rsid w:val="00513337"/>
    <w:rsid w:val="0052327C"/>
    <w:rsid w:val="0052636D"/>
    <w:rsid w:val="00532231"/>
    <w:rsid w:val="00533833"/>
    <w:rsid w:val="00536312"/>
    <w:rsid w:val="00571B6A"/>
    <w:rsid w:val="00582E00"/>
    <w:rsid w:val="00587D99"/>
    <w:rsid w:val="00592F31"/>
    <w:rsid w:val="005C20BA"/>
    <w:rsid w:val="005D3DEE"/>
    <w:rsid w:val="005D3E93"/>
    <w:rsid w:val="005E37A7"/>
    <w:rsid w:val="005F13E7"/>
    <w:rsid w:val="00626A51"/>
    <w:rsid w:val="0062742B"/>
    <w:rsid w:val="00633283"/>
    <w:rsid w:val="00635CD7"/>
    <w:rsid w:val="00660F5D"/>
    <w:rsid w:val="0067101E"/>
    <w:rsid w:val="00674279"/>
    <w:rsid w:val="00674D5A"/>
    <w:rsid w:val="00680776"/>
    <w:rsid w:val="0068154A"/>
    <w:rsid w:val="006900DF"/>
    <w:rsid w:val="00691927"/>
    <w:rsid w:val="00692EC9"/>
    <w:rsid w:val="006958DD"/>
    <w:rsid w:val="006A5D7C"/>
    <w:rsid w:val="006B58D1"/>
    <w:rsid w:val="006B6A97"/>
    <w:rsid w:val="006B70A5"/>
    <w:rsid w:val="006B789A"/>
    <w:rsid w:val="006C1A6E"/>
    <w:rsid w:val="006D24BE"/>
    <w:rsid w:val="006E19A8"/>
    <w:rsid w:val="006E5180"/>
    <w:rsid w:val="007244A6"/>
    <w:rsid w:val="00724A27"/>
    <w:rsid w:val="00734336"/>
    <w:rsid w:val="00734E49"/>
    <w:rsid w:val="00736F3A"/>
    <w:rsid w:val="007422BF"/>
    <w:rsid w:val="00746F6E"/>
    <w:rsid w:val="00771380"/>
    <w:rsid w:val="007758F9"/>
    <w:rsid w:val="007766B0"/>
    <w:rsid w:val="007842AC"/>
    <w:rsid w:val="007927C1"/>
    <w:rsid w:val="0079496E"/>
    <w:rsid w:val="007C3FBB"/>
    <w:rsid w:val="007D2A41"/>
    <w:rsid w:val="007D5BF9"/>
    <w:rsid w:val="007D5EEC"/>
    <w:rsid w:val="007E7E91"/>
    <w:rsid w:val="007F00D6"/>
    <w:rsid w:val="00814489"/>
    <w:rsid w:val="0082628F"/>
    <w:rsid w:val="008331A9"/>
    <w:rsid w:val="00836A0A"/>
    <w:rsid w:val="008535F8"/>
    <w:rsid w:val="008550E7"/>
    <w:rsid w:val="008559A0"/>
    <w:rsid w:val="008560DA"/>
    <w:rsid w:val="008755BB"/>
    <w:rsid w:val="008B09EE"/>
    <w:rsid w:val="008B6490"/>
    <w:rsid w:val="008C02AE"/>
    <w:rsid w:val="008C1120"/>
    <w:rsid w:val="008C6EB7"/>
    <w:rsid w:val="008D2B94"/>
    <w:rsid w:val="008D2FC9"/>
    <w:rsid w:val="008F1700"/>
    <w:rsid w:val="008F1BB8"/>
    <w:rsid w:val="008F74CD"/>
    <w:rsid w:val="009015AD"/>
    <w:rsid w:val="0090197B"/>
    <w:rsid w:val="009133C9"/>
    <w:rsid w:val="00941BB0"/>
    <w:rsid w:val="00943EEF"/>
    <w:rsid w:val="00944BF9"/>
    <w:rsid w:val="00952023"/>
    <w:rsid w:val="00961FE2"/>
    <w:rsid w:val="009634EB"/>
    <w:rsid w:val="00964F96"/>
    <w:rsid w:val="00974DFA"/>
    <w:rsid w:val="00984BB5"/>
    <w:rsid w:val="009A4D73"/>
    <w:rsid w:val="009B58D1"/>
    <w:rsid w:val="009C4443"/>
    <w:rsid w:val="009E13A4"/>
    <w:rsid w:val="009E5E89"/>
    <w:rsid w:val="00A229A1"/>
    <w:rsid w:val="00A24FE5"/>
    <w:rsid w:val="00A4351E"/>
    <w:rsid w:val="00A4607B"/>
    <w:rsid w:val="00A51B8A"/>
    <w:rsid w:val="00A5487A"/>
    <w:rsid w:val="00A711BC"/>
    <w:rsid w:val="00A743E3"/>
    <w:rsid w:val="00AA1EEA"/>
    <w:rsid w:val="00AB2BB0"/>
    <w:rsid w:val="00AB3054"/>
    <w:rsid w:val="00AB7E92"/>
    <w:rsid w:val="00AC178A"/>
    <w:rsid w:val="00AC71E7"/>
    <w:rsid w:val="00AD097D"/>
    <w:rsid w:val="00AE0027"/>
    <w:rsid w:val="00AE0206"/>
    <w:rsid w:val="00AE1249"/>
    <w:rsid w:val="00B1472A"/>
    <w:rsid w:val="00B23EDE"/>
    <w:rsid w:val="00B27392"/>
    <w:rsid w:val="00B300A2"/>
    <w:rsid w:val="00B31B4A"/>
    <w:rsid w:val="00B31EDF"/>
    <w:rsid w:val="00B32076"/>
    <w:rsid w:val="00B43864"/>
    <w:rsid w:val="00B44AE4"/>
    <w:rsid w:val="00B4663C"/>
    <w:rsid w:val="00B5559F"/>
    <w:rsid w:val="00B67E9E"/>
    <w:rsid w:val="00B7536C"/>
    <w:rsid w:val="00B75C09"/>
    <w:rsid w:val="00BA06B5"/>
    <w:rsid w:val="00BA2796"/>
    <w:rsid w:val="00BA5752"/>
    <w:rsid w:val="00BB12FD"/>
    <w:rsid w:val="00BB209D"/>
    <w:rsid w:val="00BC2E14"/>
    <w:rsid w:val="00BC6E4C"/>
    <w:rsid w:val="00BD1354"/>
    <w:rsid w:val="00BE288B"/>
    <w:rsid w:val="00BF57B4"/>
    <w:rsid w:val="00BF5A7D"/>
    <w:rsid w:val="00C12223"/>
    <w:rsid w:val="00C34FC3"/>
    <w:rsid w:val="00C47A4A"/>
    <w:rsid w:val="00C6137D"/>
    <w:rsid w:val="00C63ADD"/>
    <w:rsid w:val="00C70286"/>
    <w:rsid w:val="00C75604"/>
    <w:rsid w:val="00CC4564"/>
    <w:rsid w:val="00CD200E"/>
    <w:rsid w:val="00CD58A0"/>
    <w:rsid w:val="00CD5BF9"/>
    <w:rsid w:val="00CD65DC"/>
    <w:rsid w:val="00CE0CA7"/>
    <w:rsid w:val="00CF7CC5"/>
    <w:rsid w:val="00D02C7D"/>
    <w:rsid w:val="00D061DD"/>
    <w:rsid w:val="00D20576"/>
    <w:rsid w:val="00D41CD5"/>
    <w:rsid w:val="00D436F6"/>
    <w:rsid w:val="00D60673"/>
    <w:rsid w:val="00D62003"/>
    <w:rsid w:val="00D6226B"/>
    <w:rsid w:val="00D66A20"/>
    <w:rsid w:val="00D67B2E"/>
    <w:rsid w:val="00D72A1F"/>
    <w:rsid w:val="00D74953"/>
    <w:rsid w:val="00D8218D"/>
    <w:rsid w:val="00D8242E"/>
    <w:rsid w:val="00D915D6"/>
    <w:rsid w:val="00D9693B"/>
    <w:rsid w:val="00DA03C0"/>
    <w:rsid w:val="00DB7C4E"/>
    <w:rsid w:val="00DC0C7E"/>
    <w:rsid w:val="00DE03A0"/>
    <w:rsid w:val="00DF3C4D"/>
    <w:rsid w:val="00E0023C"/>
    <w:rsid w:val="00E02744"/>
    <w:rsid w:val="00E20890"/>
    <w:rsid w:val="00E243B1"/>
    <w:rsid w:val="00E3114B"/>
    <w:rsid w:val="00E4065B"/>
    <w:rsid w:val="00E40B3A"/>
    <w:rsid w:val="00E46BF4"/>
    <w:rsid w:val="00E5413B"/>
    <w:rsid w:val="00E54166"/>
    <w:rsid w:val="00E57519"/>
    <w:rsid w:val="00E57932"/>
    <w:rsid w:val="00E60FD1"/>
    <w:rsid w:val="00E612DE"/>
    <w:rsid w:val="00E7077F"/>
    <w:rsid w:val="00E74968"/>
    <w:rsid w:val="00E77AC0"/>
    <w:rsid w:val="00E94F99"/>
    <w:rsid w:val="00EB2BB8"/>
    <w:rsid w:val="00ED2A3C"/>
    <w:rsid w:val="00EE318E"/>
    <w:rsid w:val="00EE6AF7"/>
    <w:rsid w:val="00EE7625"/>
    <w:rsid w:val="00EF1311"/>
    <w:rsid w:val="00EF70E2"/>
    <w:rsid w:val="00F03A2D"/>
    <w:rsid w:val="00F30D0D"/>
    <w:rsid w:val="00F31540"/>
    <w:rsid w:val="00F32FDE"/>
    <w:rsid w:val="00F3338D"/>
    <w:rsid w:val="00F60DA3"/>
    <w:rsid w:val="00F65EAF"/>
    <w:rsid w:val="00F80A10"/>
    <w:rsid w:val="00F82A94"/>
    <w:rsid w:val="00F94EC6"/>
    <w:rsid w:val="00FB2537"/>
    <w:rsid w:val="00FB4F85"/>
    <w:rsid w:val="00FB536E"/>
    <w:rsid w:val="00FC469C"/>
    <w:rsid w:val="00FC630D"/>
    <w:rsid w:val="00FD34DF"/>
    <w:rsid w:val="00FD5C8A"/>
    <w:rsid w:val="00FF0B57"/>
    <w:rsid w:val="00FF5024"/>
    <w:rsid w:val="00FF7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6E877D"/>
  <w15:chartTrackingRefBased/>
  <w15:docId w15:val="{C5D8CD46-40E0-457F-B143-413816650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0E2"/>
    <w:rPr>
      <w:rFonts w:ascii="Calibri" w:hAnsi="Calibri"/>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CD200E"/>
    <w:rPr>
      <w:color w:val="6DAEDA" w:themeColor="hyperlink"/>
      <w:u w:val="single"/>
    </w:rPr>
  </w:style>
  <w:style w:type="character" w:customStyle="1" w:styleId="UnresolvedMention1">
    <w:name w:val="Unresolved Mention1"/>
    <w:basedOn w:val="DefaultParagraphFont"/>
    <w:uiPriority w:val="99"/>
    <w:semiHidden/>
    <w:unhideWhenUsed/>
    <w:rsid w:val="00CD200E"/>
    <w:rPr>
      <w:color w:val="605E5C"/>
      <w:shd w:val="clear" w:color="auto" w:fill="E1DFDD"/>
    </w:rPr>
  </w:style>
  <w:style w:type="paragraph" w:styleId="ListParagraph">
    <w:name w:val="List Paragraph"/>
    <w:basedOn w:val="Normal"/>
    <w:uiPriority w:val="34"/>
    <w:unhideWhenUsed/>
    <w:qFormat/>
    <w:rsid w:val="00CD200E"/>
    <w:pPr>
      <w:ind w:left="720"/>
      <w:contextualSpacing/>
    </w:pPr>
  </w:style>
  <w:style w:type="table" w:styleId="GridTable1Light-Accent6">
    <w:name w:val="Grid Table 1 Light Accent 6"/>
    <w:basedOn w:val="TableNormal"/>
    <w:uiPriority w:val="46"/>
    <w:rsid w:val="008C02AE"/>
    <w:pPr>
      <w:spacing w:after="0" w:line="240" w:lineRule="auto"/>
    </w:pPr>
    <w:tblPr>
      <w:tblStyleRowBandSize w:val="1"/>
      <w:tblStyleColBandSize w:val="1"/>
      <w:tblBorders>
        <w:top w:val="single" w:sz="4" w:space="0" w:color="D7E9F4" w:themeColor="accent6" w:themeTint="66"/>
        <w:left w:val="single" w:sz="4" w:space="0" w:color="D7E9F4" w:themeColor="accent6" w:themeTint="66"/>
        <w:bottom w:val="single" w:sz="4" w:space="0" w:color="D7E9F4" w:themeColor="accent6" w:themeTint="66"/>
        <w:right w:val="single" w:sz="4" w:space="0" w:color="D7E9F4" w:themeColor="accent6" w:themeTint="66"/>
        <w:insideH w:val="single" w:sz="4" w:space="0" w:color="D7E9F4" w:themeColor="accent6" w:themeTint="66"/>
        <w:insideV w:val="single" w:sz="4" w:space="0" w:color="D7E9F4" w:themeColor="accent6" w:themeTint="66"/>
      </w:tblBorders>
    </w:tblPr>
    <w:tblStylePr w:type="firstRow">
      <w:rPr>
        <w:b/>
        <w:bCs/>
      </w:rPr>
      <w:tblPr/>
      <w:tcPr>
        <w:tcBorders>
          <w:bottom w:val="single" w:sz="12" w:space="0" w:color="C3DEEF" w:themeColor="accent6" w:themeTint="99"/>
        </w:tcBorders>
      </w:tcPr>
    </w:tblStylePr>
    <w:tblStylePr w:type="lastRow">
      <w:rPr>
        <w:b/>
        <w:bCs/>
      </w:rPr>
      <w:tblPr/>
      <w:tcPr>
        <w:tcBorders>
          <w:top w:val="double" w:sz="2" w:space="0" w:color="C3DEEF" w:themeColor="accent6"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BC6E4C"/>
    <w:pPr>
      <w:spacing w:after="0" w:line="240" w:lineRule="auto"/>
    </w:pPr>
    <w:tblPr>
      <w:tblStyleRowBandSize w:val="1"/>
      <w:tblStyleColBandSize w:val="1"/>
      <w:tblBorders>
        <w:top w:val="single" w:sz="4" w:space="0" w:color="A7CEE8" w:themeColor="accent2" w:themeTint="99"/>
        <w:left w:val="single" w:sz="4" w:space="0" w:color="A7CEE8" w:themeColor="accent2" w:themeTint="99"/>
        <w:bottom w:val="single" w:sz="4" w:space="0" w:color="A7CEE8" w:themeColor="accent2" w:themeTint="99"/>
        <w:right w:val="single" w:sz="4" w:space="0" w:color="A7CEE8" w:themeColor="accent2" w:themeTint="99"/>
        <w:insideH w:val="single" w:sz="4" w:space="0" w:color="A7CEE8" w:themeColor="accent2" w:themeTint="99"/>
        <w:insideV w:val="single" w:sz="4" w:space="0" w:color="A7CEE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F7" w:themeFill="accent2" w:themeFillTint="33"/>
      </w:tcPr>
    </w:tblStylePr>
    <w:tblStylePr w:type="band1Horz">
      <w:tblPr/>
      <w:tcPr>
        <w:shd w:val="clear" w:color="auto" w:fill="E1EEF7" w:themeFill="accent2" w:themeFillTint="33"/>
      </w:tcPr>
    </w:tblStylePr>
    <w:tblStylePr w:type="neCell">
      <w:tblPr/>
      <w:tcPr>
        <w:tcBorders>
          <w:bottom w:val="single" w:sz="4" w:space="0" w:color="A7CEE8" w:themeColor="accent2" w:themeTint="99"/>
        </w:tcBorders>
      </w:tcPr>
    </w:tblStylePr>
    <w:tblStylePr w:type="nwCell">
      <w:tblPr/>
      <w:tcPr>
        <w:tcBorders>
          <w:bottom w:val="single" w:sz="4" w:space="0" w:color="A7CEE8" w:themeColor="accent2" w:themeTint="99"/>
        </w:tcBorders>
      </w:tcPr>
    </w:tblStylePr>
    <w:tblStylePr w:type="seCell">
      <w:tblPr/>
      <w:tcPr>
        <w:tcBorders>
          <w:top w:val="single" w:sz="4" w:space="0" w:color="A7CEE8" w:themeColor="accent2" w:themeTint="99"/>
        </w:tcBorders>
      </w:tcPr>
    </w:tblStylePr>
    <w:tblStylePr w:type="swCell">
      <w:tblPr/>
      <w:tcPr>
        <w:tcBorders>
          <w:top w:val="single" w:sz="4" w:space="0" w:color="A7CEE8" w:themeColor="accent2" w:themeTint="99"/>
        </w:tcBorders>
      </w:tcPr>
    </w:tblStylePr>
  </w:style>
  <w:style w:type="table" w:styleId="PlainTable1">
    <w:name w:val="Plain Table 1"/>
    <w:basedOn w:val="TableNormal"/>
    <w:uiPriority w:val="41"/>
    <w:rsid w:val="00E7496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E60FD1"/>
    <w:rPr>
      <w:color w:val="6DAEDA" w:themeColor="followedHyperlink"/>
      <w:u w:val="single"/>
    </w:rPr>
  </w:style>
  <w:style w:type="character" w:styleId="UnresolvedMention">
    <w:name w:val="Unresolved Mention"/>
    <w:basedOn w:val="DefaultParagraphFont"/>
    <w:uiPriority w:val="99"/>
    <w:semiHidden/>
    <w:unhideWhenUsed/>
    <w:rsid w:val="008F7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1800respect.org.au/?gclid=EAIaIQobChMI2qjtpdfI6AIVhiQrCh2dKAXBEAAYASAAEgL1PvD_BwE" TargetMode="External"/><Relationship Id="rId21" Type="http://schemas.openxmlformats.org/officeDocument/2006/relationships/hyperlink" Target="https://www.health.gov.au/news/health-alerts/novel-coronavirus-2019-ncov-health-alert/translated-coronavirus-covid-19-resources" TargetMode="External"/><Relationship Id="rId42" Type="http://schemas.openxmlformats.org/officeDocument/2006/relationships/hyperlink" Target="http://melbournebuddhistcentre.org.au/" TargetMode="External"/><Relationship Id="rId63" Type="http://schemas.openxmlformats.org/officeDocument/2006/relationships/hyperlink" Target="https://treasury.gov.au/coronavirus/businesses" TargetMode="External"/><Relationship Id="rId84" Type="http://schemas.openxmlformats.org/officeDocument/2006/relationships/image" Target="media/image11.png"/><Relationship Id="rId138" Type="http://schemas.openxmlformats.org/officeDocument/2006/relationships/hyperlink" Target="https://tricycle.org/" TargetMode="External"/><Relationship Id="rId159" Type="http://schemas.openxmlformats.org/officeDocument/2006/relationships/hyperlink" Target="https://www.health.gov.au/news/health-alerts/novel-coronavirus-2019-ncov-health-alert/translated-coronavirus-covid-19-resources" TargetMode="External"/><Relationship Id="rId170" Type="http://schemas.openxmlformats.org/officeDocument/2006/relationships/hyperlink" Target="https://www.health.gov.au/news/health-alerts/novel-coronavirus-2019-ncov-health-alert/advice-for-people-at-risk-of-coronavirus-covid-19/coronavirus-covid-19-advice-for-people-in-aged-care-facilities" TargetMode="External"/><Relationship Id="rId191" Type="http://schemas.openxmlformats.org/officeDocument/2006/relationships/hyperlink" Target="http://melbournebuddhistcentre.org.au/" TargetMode="External"/><Relationship Id="rId205" Type="http://schemas.openxmlformats.org/officeDocument/2006/relationships/hyperlink" Target="https://www.lionsroar.com/" TargetMode="External"/><Relationship Id="rId107" Type="http://schemas.openxmlformats.org/officeDocument/2006/relationships/hyperlink" Target="https://www.health.govt.nz/our-work/diseases-and-conditions/covid-19-novel-coronavirus/covid-19-novel-coronavirus-information-specific-audiences/general-cleaning-information-covid-19" TargetMode="External"/><Relationship Id="rId11" Type="http://schemas.openxmlformats.org/officeDocument/2006/relationships/image" Target="media/image2.png"/><Relationship Id="rId32" Type="http://schemas.openxmlformats.org/officeDocument/2006/relationships/hyperlink" Target="https://www.health.gov.au/news/health-alerts/novel-coronavirus-2019-ncov-health-alert/translated-coronavirus-covid-19-resources" TargetMode="External"/><Relationship Id="rId37" Type="http://schemas.openxmlformats.org/officeDocument/2006/relationships/hyperlink" Target="https://www.health.govt.nz/our-work/diseases-and-conditions/covid-19-novel-coronavirus/covid-19-novel-coronavirus-information-specific-audiences/general-cleaning-information-covid-19" TargetMode="External"/><Relationship Id="rId53" Type="http://schemas.openxmlformats.org/officeDocument/2006/relationships/hyperlink" Target="http://melbournebuddhistcentre.org.au/" TargetMode="External"/><Relationship Id="rId58" Type="http://schemas.openxmlformats.org/officeDocument/2006/relationships/hyperlink" Target="https://dharmaseed.org/" TargetMode="External"/><Relationship Id="rId74" Type="http://schemas.openxmlformats.org/officeDocument/2006/relationships/hyperlink" Target="https://support.google.com/youtube/answer/2474026?hl=en" TargetMode="External"/><Relationship Id="rId79" Type="http://schemas.openxmlformats.org/officeDocument/2006/relationships/hyperlink" Target="https://support.google.com/youtube/answer/2474026?hl=en" TargetMode="External"/><Relationship Id="rId102" Type="http://schemas.openxmlformats.org/officeDocument/2006/relationships/hyperlink" Target="https://www.sbs.com.au/language/coronavirus" TargetMode="External"/><Relationship Id="rId123" Type="http://schemas.openxmlformats.org/officeDocument/2006/relationships/hyperlink" Target="https://support.google.com/youtube/answer/2474026?hl=en" TargetMode="External"/><Relationship Id="rId128" Type="http://schemas.openxmlformats.org/officeDocument/2006/relationships/hyperlink" Target="https://evaminstitute.org/" TargetMode="External"/><Relationship Id="rId144" Type="http://schemas.openxmlformats.org/officeDocument/2006/relationships/hyperlink" Target="https://www.lionsroar.com/" TargetMode="External"/><Relationship Id="rId149" Type="http://schemas.openxmlformats.org/officeDocument/2006/relationships/hyperlink" Target="https://www.health.nsw.gov.au/mentalhealth/services/Pages/support-contact-list.aspx" TargetMode="External"/><Relationship Id="rId5" Type="http://schemas.openxmlformats.org/officeDocument/2006/relationships/numbering" Target="numbering.xml"/><Relationship Id="rId90" Type="http://schemas.openxmlformats.org/officeDocument/2006/relationships/hyperlink" Target="https://www.australia.gov.au/" TargetMode="External"/><Relationship Id="rId95" Type="http://schemas.openxmlformats.org/officeDocument/2006/relationships/hyperlink" Target="https://www.dhhs.vic.gov.au/translated-resources-coronavirus-disease-covid-19" TargetMode="External"/><Relationship Id="rId160" Type="http://schemas.openxmlformats.org/officeDocument/2006/relationships/hyperlink" Target="https://www.health.gov.au/news/health-alerts/novel-coronavirus-2019-ncov-health-alert/translated-coronavirus-covid-19-resources" TargetMode="External"/><Relationship Id="rId165" Type="http://schemas.openxmlformats.org/officeDocument/2006/relationships/hyperlink" Target="https://www.foodauthority.nsw.gov.au/help/covid-19-advice-for-businesses" TargetMode="External"/><Relationship Id="rId181" Type="http://schemas.openxmlformats.org/officeDocument/2006/relationships/hyperlink" Target="https://blog.techsoup.org/posts/how-to-broadcast-a-facebook-live-event-in-5-easy-steps" TargetMode="External"/><Relationship Id="rId186" Type="http://schemas.openxmlformats.org/officeDocument/2006/relationships/hyperlink" Target="https://support.zoom.us/hc/en-us" TargetMode="External"/><Relationship Id="rId216" Type="http://schemas.openxmlformats.org/officeDocument/2006/relationships/theme" Target="theme/theme1.xml"/><Relationship Id="rId211" Type="http://schemas.openxmlformats.org/officeDocument/2006/relationships/footer" Target="footer1.xml"/><Relationship Id="rId22" Type="http://schemas.openxmlformats.org/officeDocument/2006/relationships/hyperlink" Target="https://www.sbs.com.au/language/coronavirus" TargetMode="External"/><Relationship Id="rId27" Type="http://schemas.openxmlformats.org/officeDocument/2006/relationships/hyperlink" Target="https://www.australia.gov.au/" TargetMode="External"/><Relationship Id="rId43" Type="http://schemas.openxmlformats.org/officeDocument/2006/relationships/hyperlink" Target="https://mailchi.mp/0e38948774c1/pwxw3t0xng-4776393" TargetMode="External"/><Relationship Id="rId48" Type="http://schemas.openxmlformats.org/officeDocument/2006/relationships/hyperlink" Target="https://www.youtube.com/user/dhammanet?fbclid=IwAR0mxOKeKcziHKUDWcXEJiJYNd8iPWeSLQmZkfkTsR9cqNJv4CEe6ycQEzg" TargetMode="External"/><Relationship Id="rId64" Type="http://schemas.openxmlformats.org/officeDocument/2006/relationships/hyperlink" Target="https://karuna.org.au/resources/care-of-the-mind/spiritual-planning/" TargetMode="External"/><Relationship Id="rId69" Type="http://schemas.openxmlformats.org/officeDocument/2006/relationships/hyperlink" Target="https://karuna.org.au/resources/care-of-the-mind/spiritual-planning/" TargetMode="External"/><Relationship Id="rId113" Type="http://schemas.openxmlformats.org/officeDocument/2006/relationships/hyperlink" Target="https://treasury.gov.au/coronavirus/businesses" TargetMode="External"/><Relationship Id="rId118" Type="http://schemas.openxmlformats.org/officeDocument/2006/relationships/hyperlink" Target="https://www.1800respect.org.au/?gclid=EAIaIQobChMI2qjtpdfI6AIVhiQrCh2dKAXBEAAYASAAEgL1PvD_BwE" TargetMode="External"/><Relationship Id="rId134" Type="http://schemas.openxmlformats.org/officeDocument/2006/relationships/hyperlink" Target="https://mailchi.mp/0e38948774c1/pwxw3t0xng-4776393" TargetMode="External"/><Relationship Id="rId139" Type="http://schemas.openxmlformats.org/officeDocument/2006/relationships/hyperlink" Target="https://tricycle.org/" TargetMode="External"/><Relationship Id="rId80" Type="http://schemas.openxmlformats.org/officeDocument/2006/relationships/hyperlink" Target="https://support.zoom.us/hc/en-us" TargetMode="External"/><Relationship Id="rId85" Type="http://schemas.openxmlformats.org/officeDocument/2006/relationships/hyperlink" Target="https://headtohealth.gov.au/covid-19-support/covid-19" TargetMode="External"/><Relationship Id="rId150" Type="http://schemas.openxmlformats.org/officeDocument/2006/relationships/hyperlink" Target="https://www.australia.gov.au/" TargetMode="External"/><Relationship Id="rId155" Type="http://schemas.openxmlformats.org/officeDocument/2006/relationships/hyperlink" Target="https://www.dhhs.vic.gov.au/translated-resources-coronavirus-disease-covid-19" TargetMode="External"/><Relationship Id="rId171" Type="http://schemas.openxmlformats.org/officeDocument/2006/relationships/hyperlink" Target="https://treasury.gov.au/coronavirus/households" TargetMode="External"/><Relationship Id="rId176" Type="http://schemas.openxmlformats.org/officeDocument/2006/relationships/hyperlink" Target="https://karuna.org.au/resources/care-of-the-mind/spiritual-planning/" TargetMode="External"/><Relationship Id="rId192" Type="http://schemas.openxmlformats.org/officeDocument/2006/relationships/hyperlink" Target="about:blank" TargetMode="External"/><Relationship Id="rId197" Type="http://schemas.openxmlformats.org/officeDocument/2006/relationships/hyperlink" Target="https://buddhistlibrary.org.au/media/" TargetMode="External"/><Relationship Id="rId206" Type="http://schemas.openxmlformats.org/officeDocument/2006/relationships/hyperlink" Target="https://headtohealth.gov.au/covid-19-support/covid-19" TargetMode="External"/><Relationship Id="rId201" Type="http://schemas.openxmlformats.org/officeDocument/2006/relationships/hyperlink" Target="https://dharmaseed.org/" TargetMode="External"/><Relationship Id="rId12" Type="http://schemas.openxmlformats.org/officeDocument/2006/relationships/image" Target="media/image3.jpg"/><Relationship Id="rId17" Type="http://schemas.openxmlformats.org/officeDocument/2006/relationships/hyperlink" Target="https://www.vic.gov.au/coronavirusresponse" TargetMode="External"/><Relationship Id="rId33" Type="http://schemas.openxmlformats.org/officeDocument/2006/relationships/hyperlink" Target="https://www.sbs.com.au/language/coronavirus" TargetMode="External"/><Relationship Id="rId38" Type="http://schemas.openxmlformats.org/officeDocument/2006/relationships/image" Target="media/image7.png"/><Relationship Id="rId59" Type="http://schemas.openxmlformats.org/officeDocument/2006/relationships/hyperlink" Target="https://www.youtube.com/user/dhammanet?fbclid=IwAR0mxOKeKcziHKUDWcXEJiJYNd8iPWeSLQmZkfkTsR9cqNJv4CEe6ycQEzg" TargetMode="External"/><Relationship Id="rId103" Type="http://schemas.openxmlformats.org/officeDocument/2006/relationships/hyperlink" Target="https://www2.health.vic.gov.au/public-health/food-safety/food-businesses/covid-19-and-food-business" TargetMode="External"/><Relationship Id="rId108" Type="http://schemas.openxmlformats.org/officeDocument/2006/relationships/hyperlink" Target="https://www.health.govt.nz/our-work/diseases-and-conditions/covid-19-novel-coronavirus/covid-19-novel-coronavirus-information-specific-audiences/general-cleaning-information-covid-19" TargetMode="External"/><Relationship Id="rId124" Type="http://schemas.openxmlformats.org/officeDocument/2006/relationships/hyperlink" Target="https://support.google.com/youtube/answer/2474026?hl=en" TargetMode="External"/><Relationship Id="rId129" Type="http://schemas.openxmlformats.org/officeDocument/2006/relationships/hyperlink" Target="https://www.bsv.net.au/" TargetMode="External"/><Relationship Id="rId54" Type="http://schemas.openxmlformats.org/officeDocument/2006/relationships/hyperlink" Target="https://mailchi.mp/0e38948774c1/pwxw3t0xng-4776393" TargetMode="External"/><Relationship Id="rId70" Type="http://schemas.openxmlformats.org/officeDocument/2006/relationships/hyperlink" Target="https://www.1800respect.org.au/?gclid=EAIaIQobChMI2qjtpdfI6AIVhiQrCh2dKAXBEAAYASAAEgL1PvD_BwE" TargetMode="External"/><Relationship Id="rId75" Type="http://schemas.openxmlformats.org/officeDocument/2006/relationships/hyperlink" Target="https://support.zoom.us/hc/en-us" TargetMode="External"/><Relationship Id="rId91" Type="http://schemas.openxmlformats.org/officeDocument/2006/relationships/hyperlink" Target="https://www.australia.gov.au/" TargetMode="External"/><Relationship Id="rId96" Type="http://schemas.openxmlformats.org/officeDocument/2006/relationships/hyperlink" Target="https://www.dhhs.vic.gov.au/translated-resources-coronavirus-disease-covid-19" TargetMode="External"/><Relationship Id="rId140" Type="http://schemas.openxmlformats.org/officeDocument/2006/relationships/hyperlink" Target="https://dharmaseed.org/" TargetMode="External"/><Relationship Id="rId145" Type="http://schemas.openxmlformats.org/officeDocument/2006/relationships/hyperlink" Target="https://www.lionsroar.com/" TargetMode="External"/><Relationship Id="rId161" Type="http://schemas.openxmlformats.org/officeDocument/2006/relationships/hyperlink" Target="https://www.sbs.com.au/language/coronavirus" TargetMode="External"/><Relationship Id="rId166" Type="http://schemas.openxmlformats.org/officeDocument/2006/relationships/hyperlink" Target="https://www.foodauthority.nsw.gov.au/help/covid-19-advice-for-businesses" TargetMode="External"/><Relationship Id="rId182" Type="http://schemas.openxmlformats.org/officeDocument/2006/relationships/hyperlink" Target="https://blog.techsoup.org/posts/how-to-broadcast-a-facebook-live-event-in-5-easy-steps" TargetMode="External"/><Relationship Id="rId187" Type="http://schemas.openxmlformats.org/officeDocument/2006/relationships/hyperlink" Target="https://evaminstitute.org/"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2.xml"/><Relationship Id="rId23" Type="http://schemas.openxmlformats.org/officeDocument/2006/relationships/hyperlink" Target="https://www2.health.vic.gov.au/public-health/food-safety/food-businesses/covid-19-and-food-business" TargetMode="External"/><Relationship Id="rId28" Type="http://schemas.openxmlformats.org/officeDocument/2006/relationships/hyperlink" Target="https://www.vic.gov.au/coronavirusresponse" TargetMode="External"/><Relationship Id="rId49" Type="http://schemas.openxmlformats.org/officeDocument/2006/relationships/hyperlink" Target="https://www.lionsroar.com/" TargetMode="External"/><Relationship Id="rId114" Type="http://schemas.openxmlformats.org/officeDocument/2006/relationships/hyperlink" Target="https://treasury.gov.au/coronavirus/businesses" TargetMode="External"/><Relationship Id="rId119" Type="http://schemas.openxmlformats.org/officeDocument/2006/relationships/hyperlink" Target="https://www.facebook.com/facebookmedia/blog/tips-for-using-live" TargetMode="External"/><Relationship Id="rId44" Type="http://schemas.openxmlformats.org/officeDocument/2006/relationships/hyperlink" Target="http://www.mettacentre.com/ask-a-buddhist/" TargetMode="External"/><Relationship Id="rId60" Type="http://schemas.openxmlformats.org/officeDocument/2006/relationships/hyperlink" Target="https://www.lionsroar.com/" TargetMode="External"/><Relationship Id="rId65" Type="http://schemas.openxmlformats.org/officeDocument/2006/relationships/hyperlink" Target="https://www.1800respect.org.au/?gclid=EAIaIQobChMI2qjtpdfI6AIVhiQrCh2dKAXBEAAYASAAEgL1PvD_BwE" TargetMode="External"/><Relationship Id="rId81" Type="http://schemas.openxmlformats.org/officeDocument/2006/relationships/image" Target="media/image8.png"/><Relationship Id="rId86" Type="http://schemas.openxmlformats.org/officeDocument/2006/relationships/hyperlink" Target="https://www.health.nsw.gov.au/mentalhealth/services/Pages/support-contact-list.aspx" TargetMode="External"/><Relationship Id="rId130" Type="http://schemas.openxmlformats.org/officeDocument/2006/relationships/hyperlink" Target="https://www.facebook.com/buddhabodhivana/" TargetMode="External"/><Relationship Id="rId135" Type="http://schemas.openxmlformats.org/officeDocument/2006/relationships/hyperlink" Target="https://mailchi.mp/0e38948774c1/pwxw3t0xng-4776393" TargetMode="External"/><Relationship Id="rId151" Type="http://schemas.openxmlformats.org/officeDocument/2006/relationships/hyperlink" Target="https://www.australia.gov.au/" TargetMode="External"/><Relationship Id="rId156" Type="http://schemas.openxmlformats.org/officeDocument/2006/relationships/hyperlink" Target="https://www.dhhs.vic.gov.au/translated-resources-coronavirus-disease-covid-19" TargetMode="External"/><Relationship Id="rId177" Type="http://schemas.openxmlformats.org/officeDocument/2006/relationships/hyperlink" Target="https://www.1800respect.org.au/?gclid=EAIaIQobChMI2qjtpdfI6AIVhiQrCh2dKAXBEAAYASAAEgL1PvD_BwE" TargetMode="External"/><Relationship Id="rId198" Type="http://schemas.openxmlformats.org/officeDocument/2006/relationships/hyperlink" Target="https://tricycle.org/" TargetMode="External"/><Relationship Id="rId172" Type="http://schemas.openxmlformats.org/officeDocument/2006/relationships/hyperlink" Target="https://treasury.gov.au/coronavirus/households" TargetMode="External"/><Relationship Id="rId193" Type="http://schemas.openxmlformats.org/officeDocument/2006/relationships/hyperlink" Target="http://www.mettacentre.com/ask-a-buddhist/" TargetMode="External"/><Relationship Id="rId202" Type="http://schemas.openxmlformats.org/officeDocument/2006/relationships/hyperlink" Target="https://www.youtube.com/user/dhammanet?fbclid=IwAR0mxOKeKcziHKUDWcXEJiJYNd8iPWeSLQmZkfkTsR9cqNJv4CEe6ycQEzg" TargetMode="External"/><Relationship Id="rId207" Type="http://schemas.openxmlformats.org/officeDocument/2006/relationships/hyperlink" Target="https://headtohealth.gov.au/covid-19-support/covid-19" TargetMode="External"/><Relationship Id="rId13" Type="http://schemas.openxmlformats.org/officeDocument/2006/relationships/image" Target="media/image4.jpg"/><Relationship Id="rId18" Type="http://schemas.openxmlformats.org/officeDocument/2006/relationships/hyperlink" Target="https://dhhs.vic.gov.au/coronavirus" TargetMode="External"/><Relationship Id="rId39" Type="http://schemas.openxmlformats.org/officeDocument/2006/relationships/hyperlink" Target="https://evaminstitute.org/" TargetMode="External"/><Relationship Id="rId109" Type="http://schemas.openxmlformats.org/officeDocument/2006/relationships/hyperlink" Target="https://www.health.gov.au/news/health-alerts/novel-coronavirus-2019-ncov-health-alert/adviDept" TargetMode="External"/><Relationship Id="rId34" Type="http://schemas.openxmlformats.org/officeDocument/2006/relationships/hyperlink" Target="https://www2.health.vic.gov.au/public-health/food-safety/food-businesses/covid-19-and-food-business" TargetMode="External"/><Relationship Id="rId50" Type="http://schemas.openxmlformats.org/officeDocument/2006/relationships/hyperlink" Target="https://evaminstitute.org/" TargetMode="External"/><Relationship Id="rId55" Type="http://schemas.openxmlformats.org/officeDocument/2006/relationships/hyperlink" Target="http://www.mettacentre.com/ask-a-buddhist/" TargetMode="External"/><Relationship Id="rId76" Type="http://schemas.openxmlformats.org/officeDocument/2006/relationships/hyperlink" Target="https://www.facebook.com/facebookmedia/blog/tips-for-using-live" TargetMode="External"/><Relationship Id="rId97" Type="http://schemas.openxmlformats.org/officeDocument/2006/relationships/hyperlink" Target="https://www.health.gov.au/resources/collections/coronavirus-covid-19-campaign-resources" TargetMode="External"/><Relationship Id="rId104" Type="http://schemas.openxmlformats.org/officeDocument/2006/relationships/hyperlink" Target="https://www2.health.vic.gov.au/public-health/food-safety/food-businesses/covid-19-and-food-business" TargetMode="External"/><Relationship Id="rId120" Type="http://schemas.openxmlformats.org/officeDocument/2006/relationships/hyperlink" Target="https://www.facebook.com/facebookmedia/blog/tips-for-using-live" TargetMode="External"/><Relationship Id="rId125" Type="http://schemas.openxmlformats.org/officeDocument/2006/relationships/hyperlink" Target="https://support.zoom.us/hc/en-us" TargetMode="External"/><Relationship Id="rId141" Type="http://schemas.openxmlformats.org/officeDocument/2006/relationships/hyperlink" Target="https://dharmaseed.org/" TargetMode="External"/><Relationship Id="rId146" Type="http://schemas.openxmlformats.org/officeDocument/2006/relationships/hyperlink" Target="https://headtohealth.gov.au/covid-19-support/covid-19" TargetMode="External"/><Relationship Id="rId167" Type="http://schemas.openxmlformats.org/officeDocument/2006/relationships/hyperlink" Target="https://www.health.govt.nz/our-work/diseases-and-conditions/covid-19-novel-coronavirus/covid-19-novel-coronavirus-information-specific-audiences/general-cleaning-information-covid-19" TargetMode="External"/><Relationship Id="rId188" Type="http://schemas.openxmlformats.org/officeDocument/2006/relationships/hyperlink" Target="https://evaminstitute.org/" TargetMode="External"/><Relationship Id="rId7" Type="http://schemas.openxmlformats.org/officeDocument/2006/relationships/settings" Target="settings.xml"/><Relationship Id="rId71" Type="http://schemas.openxmlformats.org/officeDocument/2006/relationships/hyperlink" Target="https://www.facebook.com/facebookmedia/blog/tips-for-using-live" TargetMode="External"/><Relationship Id="rId92" Type="http://schemas.openxmlformats.org/officeDocument/2006/relationships/hyperlink" Target="https://www.vic.gov.au/coronavirusresponse" TargetMode="External"/><Relationship Id="rId162" Type="http://schemas.openxmlformats.org/officeDocument/2006/relationships/hyperlink" Target="https://www.sbs.com.au/language/coronavirus" TargetMode="External"/><Relationship Id="rId183" Type="http://schemas.openxmlformats.org/officeDocument/2006/relationships/hyperlink" Target="https://support.google.com/youtube/answer/2474026?hl=en" TargetMode="External"/><Relationship Id="rId21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dhhs.vic.gov.au/coronavirus" TargetMode="External"/><Relationship Id="rId24" Type="http://schemas.openxmlformats.org/officeDocument/2006/relationships/hyperlink" Target="https://www.foodauthority.nsw.gov.au/help/covid-19-advice-for-businesses" TargetMode="External"/><Relationship Id="rId40" Type="http://schemas.openxmlformats.org/officeDocument/2006/relationships/hyperlink" Target="https://www.bsv.net.au/" TargetMode="External"/><Relationship Id="rId45" Type="http://schemas.openxmlformats.org/officeDocument/2006/relationships/hyperlink" Target="https://buddhistlibrary.org.au/media/" TargetMode="External"/><Relationship Id="rId66" Type="http://schemas.openxmlformats.org/officeDocument/2006/relationships/hyperlink" Target="https://www.health.gov.au/news/health-alerts/novel-coronavirus-2019-ncov-health-alert/advice-for-people-at-risk-of-coronavirus-covid-19/coronavirus-covid-19-advice-for-people-in-aged-care-facilities" TargetMode="External"/><Relationship Id="rId87" Type="http://schemas.openxmlformats.org/officeDocument/2006/relationships/hyperlink" Target="https://headtohealth.gov.au/covid-19-support/covid-19" TargetMode="External"/><Relationship Id="rId110" Type="http://schemas.openxmlformats.org/officeDocument/2006/relationships/hyperlink" Target="https://www.health.gov.au/news/health-alerts/novel-coronavirus-2019-ncov-health-alert/advice-for-people-at-risk-of-coronavirus-covid-19/coronavirus-covid-19-advice-for-people-in-aged-care-facilities" TargetMode="External"/><Relationship Id="rId115" Type="http://schemas.openxmlformats.org/officeDocument/2006/relationships/hyperlink" Target="https://karuna.org.au/resources/care-of-the-mind/spiritual-planning/" TargetMode="External"/><Relationship Id="rId131" Type="http://schemas.openxmlformats.org/officeDocument/2006/relationships/hyperlink" Target="http://melbournebuddhistcentre.org.au/" TargetMode="External"/><Relationship Id="rId136" Type="http://schemas.openxmlformats.org/officeDocument/2006/relationships/hyperlink" Target="https://buddhistlibrary.org.au/media/" TargetMode="External"/><Relationship Id="rId157" Type="http://schemas.openxmlformats.org/officeDocument/2006/relationships/hyperlink" Target="https://www.health.gov.au/resources/collections/coronavirus-covid-19-campaign-resources" TargetMode="External"/><Relationship Id="rId178" Type="http://schemas.openxmlformats.org/officeDocument/2006/relationships/hyperlink" Target="https://www.1800respect.org.au/?gclid=EAIaIQobChMI2qjtpdfI6AIVhiQrCh2dKAXBEAAYASAAEgL1PvD_BwE" TargetMode="External"/><Relationship Id="rId61" Type="http://schemas.openxmlformats.org/officeDocument/2006/relationships/hyperlink" Target="https://www.health.gov.au/news/health-alerts/novel-coronavirus-2019-ncov-health-alert/advice-for-people-at-risk-of-coronavirus-covid-19/coronavirus-covid-19-advice-for-people-in-aged-care-facilities" TargetMode="External"/><Relationship Id="rId82" Type="http://schemas.openxmlformats.org/officeDocument/2006/relationships/image" Target="media/image9.png"/><Relationship Id="rId152" Type="http://schemas.openxmlformats.org/officeDocument/2006/relationships/hyperlink" Target="https://www.vic.gov.au/coronavirusresponse" TargetMode="External"/><Relationship Id="rId173" Type="http://schemas.openxmlformats.org/officeDocument/2006/relationships/hyperlink" Target="https://treasury.gov.au/coronavirus/businesses" TargetMode="External"/><Relationship Id="rId194" Type="http://schemas.openxmlformats.org/officeDocument/2006/relationships/hyperlink" Target="https://mailchi.mp/0e38948774c1/pwxw3t0xng-4776393" TargetMode="External"/><Relationship Id="rId199" Type="http://schemas.openxmlformats.org/officeDocument/2006/relationships/hyperlink" Target="https://tricycle.org/" TargetMode="External"/><Relationship Id="rId203" Type="http://schemas.openxmlformats.org/officeDocument/2006/relationships/hyperlink" Target="https://www.youtube.com/user/dhammanet?fbclid=IwAR0mxOKeKcziHKUDWcXEJiJYNd8iPWeSLQmZkfkTsR9cqNJv4CEe6ycQEzg" TargetMode="External"/><Relationship Id="rId208" Type="http://schemas.openxmlformats.org/officeDocument/2006/relationships/hyperlink" Target="https://www.health.nsw.gov.au/mentalhealth/services/Pages/support-contact-list.aspx" TargetMode="External"/><Relationship Id="rId19" Type="http://schemas.openxmlformats.org/officeDocument/2006/relationships/hyperlink" Target="https://www.dhhs.vic.gov.au/translated-resources-coronavirus-disease-covid-19" TargetMode="External"/><Relationship Id="rId14" Type="http://schemas.openxmlformats.org/officeDocument/2006/relationships/image" Target="media/image5.jpg"/><Relationship Id="rId30" Type="http://schemas.openxmlformats.org/officeDocument/2006/relationships/hyperlink" Target="https://www.dhhs.vic.gov.au/translated-resources-coronavirus-disease-covid-19" TargetMode="External"/><Relationship Id="rId35" Type="http://schemas.openxmlformats.org/officeDocument/2006/relationships/hyperlink" Target="https://www.foodauthority.nsw.gov.au/help/covid-19-advice-for-businesses" TargetMode="External"/><Relationship Id="rId56" Type="http://schemas.openxmlformats.org/officeDocument/2006/relationships/hyperlink" Target="https://buddhistlibrary.org.au/media/" TargetMode="External"/><Relationship Id="rId77" Type="http://schemas.openxmlformats.org/officeDocument/2006/relationships/hyperlink" Target="https://www.facebook.com/facebookmedia/blog/tips-for-using-live" TargetMode="External"/><Relationship Id="rId100" Type="http://schemas.openxmlformats.org/officeDocument/2006/relationships/hyperlink" Target="https://www.health.gov.au/news/health-alerts/novel-coronavirus-2019-ncov-health-alert/translated-coronavirus-covid-19-resources" TargetMode="External"/><Relationship Id="rId105" Type="http://schemas.openxmlformats.org/officeDocument/2006/relationships/hyperlink" Target="https://www.foodauthority.nsw.gov.au/help/covid-19-advice-for-businesses" TargetMode="External"/><Relationship Id="rId126" Type="http://schemas.openxmlformats.org/officeDocument/2006/relationships/hyperlink" Target="https://support.zoom.us/hc/en-us" TargetMode="External"/><Relationship Id="rId147" Type="http://schemas.openxmlformats.org/officeDocument/2006/relationships/hyperlink" Target="https://headtohealth.gov.au/covid-19-support/covid-19" TargetMode="External"/><Relationship Id="rId168" Type="http://schemas.openxmlformats.org/officeDocument/2006/relationships/hyperlink" Target="https://www.health.govt.nz/our-work/diseases-and-conditions/covid-19-novel-coronavirus/covid-19-novel-coronavirus-information-specific-audiences/general-cleaning-information-covid-19" TargetMode="External"/><Relationship Id="rId8" Type="http://schemas.openxmlformats.org/officeDocument/2006/relationships/webSettings" Target="webSettings.xml"/><Relationship Id="rId51" Type="http://schemas.openxmlformats.org/officeDocument/2006/relationships/hyperlink" Target="https://www.bsv.net.au/" TargetMode="External"/><Relationship Id="rId72" Type="http://schemas.openxmlformats.org/officeDocument/2006/relationships/hyperlink" Target="https://www.facebook.com/facebookmedia/blog/tips-for-using-live" TargetMode="External"/><Relationship Id="rId93" Type="http://schemas.openxmlformats.org/officeDocument/2006/relationships/hyperlink" Target="https://dhhs.vic.gov.au/coronavirus" TargetMode="External"/><Relationship Id="rId98" Type="http://schemas.openxmlformats.org/officeDocument/2006/relationships/hyperlink" Target="https://www.health.gov.au/resources/collections/coronavirus-covid-19-campaign-resources" TargetMode="External"/><Relationship Id="rId121" Type="http://schemas.openxmlformats.org/officeDocument/2006/relationships/hyperlink" Target="https://blog.techsoup.org/posts/how-to-broadcast-a-facebook-live-event-in-5-easy-steps" TargetMode="External"/><Relationship Id="rId142" Type="http://schemas.openxmlformats.org/officeDocument/2006/relationships/hyperlink" Target="https://www.youtube.com/user/dhammanet?fbclid=IwAR0mxOKeKcziHKUDWcXEJiJYNd8iPWeSLQmZkfkTsR9cqNJv4CEe6ycQEzg" TargetMode="External"/><Relationship Id="rId163" Type="http://schemas.openxmlformats.org/officeDocument/2006/relationships/hyperlink" Target="https://www2.health.vic.gov.au/public-health/food-safety/food-businesses/covid-19-and-food-business" TargetMode="External"/><Relationship Id="rId184" Type="http://schemas.openxmlformats.org/officeDocument/2006/relationships/hyperlink" Target="https://support.google.com/youtube/answer/2474026?hl=en" TargetMode="External"/><Relationship Id="rId189" Type="http://schemas.openxmlformats.org/officeDocument/2006/relationships/hyperlink" Target="https://www.bsv.net.au/"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s://www.health.govt.nz/our-work/diseases-and-conditions/covid-19-novel-coronavirus/covid-19-novel-coronavirus-information-specific-audiences/general-cleaning-information-covid-19" TargetMode="External"/><Relationship Id="rId46" Type="http://schemas.openxmlformats.org/officeDocument/2006/relationships/hyperlink" Target="https://tricycle.org/" TargetMode="External"/><Relationship Id="rId67" Type="http://schemas.openxmlformats.org/officeDocument/2006/relationships/hyperlink" Target="https://treasury.gov.au/coronavirus/households" TargetMode="External"/><Relationship Id="rId116" Type="http://schemas.openxmlformats.org/officeDocument/2006/relationships/hyperlink" Target="https://karuna.org.au/resources/care-of-the-mind/spiritual-planning/" TargetMode="External"/><Relationship Id="rId137" Type="http://schemas.openxmlformats.org/officeDocument/2006/relationships/hyperlink" Target="https://buddhistlibrary.org.au/media/" TargetMode="External"/><Relationship Id="rId158" Type="http://schemas.openxmlformats.org/officeDocument/2006/relationships/hyperlink" Target="https://www.health.gov.au/resources/collections/coronavirus-covid-19-campaign-resources" TargetMode="External"/><Relationship Id="rId20" Type="http://schemas.openxmlformats.org/officeDocument/2006/relationships/hyperlink" Target="https://www.health.gov.au/resources/collections/coronavirus-covid-19-campaign-resources" TargetMode="External"/><Relationship Id="rId41" Type="http://schemas.openxmlformats.org/officeDocument/2006/relationships/hyperlink" Target="https://www.facebook.com/buddhabodhivana/" TargetMode="External"/><Relationship Id="rId62" Type="http://schemas.openxmlformats.org/officeDocument/2006/relationships/hyperlink" Target="https://treasury.gov.au/coronavirus/households" TargetMode="External"/><Relationship Id="rId83" Type="http://schemas.openxmlformats.org/officeDocument/2006/relationships/image" Target="media/image10.png"/><Relationship Id="rId88" Type="http://schemas.openxmlformats.org/officeDocument/2006/relationships/hyperlink" Target="https://www.health.nsw.gov.au/mentalhealth/services/Pages/support-contact-list.aspx" TargetMode="External"/><Relationship Id="rId111" Type="http://schemas.openxmlformats.org/officeDocument/2006/relationships/hyperlink" Target="https://treasury.gov.au/coronavirus/households" TargetMode="External"/><Relationship Id="rId132" Type="http://schemas.openxmlformats.org/officeDocument/2006/relationships/hyperlink" Target="about:blank" TargetMode="External"/><Relationship Id="rId153" Type="http://schemas.openxmlformats.org/officeDocument/2006/relationships/hyperlink" Target="https://dhhs.vic.gov.au/coronavirus" TargetMode="External"/><Relationship Id="rId174" Type="http://schemas.openxmlformats.org/officeDocument/2006/relationships/hyperlink" Target="https://treasury.gov.au/coronavirus/businesses" TargetMode="External"/><Relationship Id="rId179" Type="http://schemas.openxmlformats.org/officeDocument/2006/relationships/hyperlink" Target="https://www.facebook.com/facebookmedia/blog/tips-for-using-live" TargetMode="External"/><Relationship Id="rId195" Type="http://schemas.openxmlformats.org/officeDocument/2006/relationships/hyperlink" Target="https://mailchi.mp/0e38948774c1/pwxw3t0xng-4776393" TargetMode="External"/><Relationship Id="rId209" Type="http://schemas.openxmlformats.org/officeDocument/2006/relationships/hyperlink" Target="https://www.health.nsw.gov.au/mentalhealth/services/Pages/support-contact-list.aspx" TargetMode="External"/><Relationship Id="rId190" Type="http://schemas.openxmlformats.org/officeDocument/2006/relationships/hyperlink" Target="https://www.facebook.com/buddhabodhivana/" TargetMode="External"/><Relationship Id="rId204" Type="http://schemas.openxmlformats.org/officeDocument/2006/relationships/hyperlink" Target="https://www.lionsroar.com/" TargetMode="External"/><Relationship Id="rId15" Type="http://schemas.openxmlformats.org/officeDocument/2006/relationships/image" Target="media/image6.png"/><Relationship Id="rId36" Type="http://schemas.openxmlformats.org/officeDocument/2006/relationships/hyperlink" Target="https://www.health.govt.nz/our-work/diseases-and-conditions/covid-19-novel-coronavirus/covid-19-novel-coronavirus-information-specific-audiences/general-cleaning-information-covid-19" TargetMode="External"/><Relationship Id="rId57" Type="http://schemas.openxmlformats.org/officeDocument/2006/relationships/hyperlink" Target="https://tricycle.org/" TargetMode="External"/><Relationship Id="rId106" Type="http://schemas.openxmlformats.org/officeDocument/2006/relationships/hyperlink" Target="https://www.foodauthority.nsw.gov.au/help/covid-19-advice-for-businesses" TargetMode="External"/><Relationship Id="rId127" Type="http://schemas.openxmlformats.org/officeDocument/2006/relationships/hyperlink" Target="https://evaminstitute.org/" TargetMode="External"/><Relationship Id="rId10" Type="http://schemas.openxmlformats.org/officeDocument/2006/relationships/endnotes" Target="endnotes.xml"/><Relationship Id="rId31" Type="http://schemas.openxmlformats.org/officeDocument/2006/relationships/hyperlink" Target="https://www.health.gov.au/resources/collections/coronavirus-covid-19-campaign-resources" TargetMode="External"/><Relationship Id="rId52" Type="http://schemas.openxmlformats.org/officeDocument/2006/relationships/hyperlink" Target="https://www.facebook.com/buddhabodhivana/" TargetMode="External"/><Relationship Id="rId73" Type="http://schemas.openxmlformats.org/officeDocument/2006/relationships/hyperlink" Target="https://blog.techsoup.org/posts/how-to-broadcast-a-facebook-live-event-in-5-easy-steps" TargetMode="External"/><Relationship Id="rId78" Type="http://schemas.openxmlformats.org/officeDocument/2006/relationships/hyperlink" Target="https://blog.techsoup.org/posts/how-to-broadcast-a-facebook-live-event-in-5-easy-steps" TargetMode="External"/><Relationship Id="rId94" Type="http://schemas.openxmlformats.org/officeDocument/2006/relationships/hyperlink" Target="https://dhhs.vic.gov.au/coronavirus" TargetMode="External"/><Relationship Id="rId99" Type="http://schemas.openxmlformats.org/officeDocument/2006/relationships/hyperlink" Target="https://www.health.gov.au/news/health-alerts/novel-coronavirus-2019-ncov-health-alert/translated-coronavirus-covid-19-resources" TargetMode="External"/><Relationship Id="rId101" Type="http://schemas.openxmlformats.org/officeDocument/2006/relationships/hyperlink" Target="https://www.sbs.com.au/language/coronavirus" TargetMode="External"/><Relationship Id="rId122" Type="http://schemas.openxmlformats.org/officeDocument/2006/relationships/hyperlink" Target="https://blog.techsoup.org/posts/how-to-broadcast-a-facebook-live-event-in-5-easy-steps" TargetMode="External"/><Relationship Id="rId143" Type="http://schemas.openxmlformats.org/officeDocument/2006/relationships/hyperlink" Target="https://www.youtube.com/user/dhammanet?fbclid=IwAR0mxOKeKcziHKUDWcXEJiJYNd8iPWeSLQmZkfkTsR9cqNJv4CEe6ycQEzg" TargetMode="External"/><Relationship Id="rId148" Type="http://schemas.openxmlformats.org/officeDocument/2006/relationships/hyperlink" Target="https://www.health.nsw.gov.au/mentalhealth/services/Pages/support-contact-list.aspx" TargetMode="External"/><Relationship Id="rId164" Type="http://schemas.openxmlformats.org/officeDocument/2006/relationships/hyperlink" Target="https://www2.health.vic.gov.au/public-health/food-safety/food-businesses/covid-19-and-food-business" TargetMode="External"/><Relationship Id="rId169" Type="http://schemas.openxmlformats.org/officeDocument/2006/relationships/hyperlink" Target="https://www.health.gov.au/news/health-alerts/novel-coronavirus-2019-ncov-health-alert/adviDept" TargetMode="External"/><Relationship Id="rId185" Type="http://schemas.openxmlformats.org/officeDocument/2006/relationships/hyperlink" Target="https://support.zoom.us/hc/en-u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facebook.com/facebookmedia/blog/tips-for-using-live" TargetMode="External"/><Relationship Id="rId210" Type="http://schemas.openxmlformats.org/officeDocument/2006/relationships/header" Target="header1.xml"/><Relationship Id="rId215" Type="http://schemas.openxmlformats.org/officeDocument/2006/relationships/glossaryDocument" Target="glossary/document.xml"/><Relationship Id="rId26" Type="http://schemas.openxmlformats.org/officeDocument/2006/relationships/hyperlink" Target="https://www.health.govt.nz/our-work/diseases-and-conditions/covid-19-novel-coronavirus/covid-19-novel-coronavirus-information-specific-audiences/general-cleaning-information-covid-19" TargetMode="External"/><Relationship Id="rId47" Type="http://schemas.openxmlformats.org/officeDocument/2006/relationships/hyperlink" Target="https://dharmaseed.org/" TargetMode="External"/><Relationship Id="rId68" Type="http://schemas.openxmlformats.org/officeDocument/2006/relationships/hyperlink" Target="https://treasury.gov.au/coronavirus/businesses" TargetMode="External"/><Relationship Id="rId89" Type="http://schemas.openxmlformats.org/officeDocument/2006/relationships/image" Target="media/image12.png"/><Relationship Id="rId112" Type="http://schemas.openxmlformats.org/officeDocument/2006/relationships/hyperlink" Target="https://treasury.gov.au/coronavirus/households" TargetMode="External"/><Relationship Id="rId133" Type="http://schemas.openxmlformats.org/officeDocument/2006/relationships/hyperlink" Target="http://www.mettacentre.com/ask-a-buddhist/" TargetMode="External"/><Relationship Id="rId154" Type="http://schemas.openxmlformats.org/officeDocument/2006/relationships/hyperlink" Target="https://dhhs.vic.gov.au/coronavirus" TargetMode="External"/><Relationship Id="rId175" Type="http://schemas.openxmlformats.org/officeDocument/2006/relationships/hyperlink" Target="https://karuna.org.au/resources/care-of-the-mind/spiritual-planning/" TargetMode="External"/><Relationship Id="rId196" Type="http://schemas.openxmlformats.org/officeDocument/2006/relationships/hyperlink" Target="https://buddhistlibrary.org.au/media/" TargetMode="External"/><Relationship Id="rId200" Type="http://schemas.openxmlformats.org/officeDocument/2006/relationships/hyperlink" Target="https://dharmaseed.org/" TargetMode="External"/><Relationship Id="rId16" Type="http://schemas.openxmlformats.org/officeDocument/2006/relationships/hyperlink" Target="https://www.australia.gov.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mt\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EA2864ADD2A438BAE942C9B12F13814"/>
        <w:category>
          <w:name w:val="General"/>
          <w:gallery w:val="placeholder"/>
        </w:category>
        <w:types>
          <w:type w:val="bbPlcHdr"/>
        </w:types>
        <w:behaviors>
          <w:behavior w:val="content"/>
        </w:behaviors>
        <w:guid w:val="{362BDAFF-72A1-49EB-B9CD-7C679F76F5D6}"/>
      </w:docPartPr>
      <w:docPartBody>
        <w:p w:rsidR="00CF4314" w:rsidRDefault="002D6C44">
          <w:pPr>
            <w:pStyle w:val="8EA2864ADD2A438BAE942C9B12F13814"/>
          </w:pPr>
          <w:r w:rsidRPr="00E77AC0">
            <w:t>HEADING 8</w:t>
          </w:r>
        </w:p>
      </w:docPartBody>
    </w:docPart>
    <w:docPart>
      <w:docPartPr>
        <w:name w:val="96B6EC2D88FA493AB9C55AD72E8C7F70"/>
        <w:category>
          <w:name w:val="General"/>
          <w:gallery w:val="placeholder"/>
        </w:category>
        <w:types>
          <w:type w:val="bbPlcHdr"/>
        </w:types>
        <w:behaviors>
          <w:behavior w:val="content"/>
        </w:behaviors>
        <w:guid w:val="{6D30DC52-2136-4C4E-A4FE-19A210592C6D}"/>
      </w:docPartPr>
      <w:docPartBody>
        <w:p w:rsidR="00CF4314" w:rsidRDefault="002D6C44">
          <w:pPr>
            <w:pStyle w:val="96B6EC2D88FA493AB9C55AD72E8C7F70"/>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314"/>
    <w:rsid w:val="002D6C44"/>
    <w:rsid w:val="003C7637"/>
    <w:rsid w:val="004C7F78"/>
    <w:rsid w:val="006A0100"/>
    <w:rsid w:val="007D5BFF"/>
    <w:rsid w:val="0081739D"/>
    <w:rsid w:val="00917D59"/>
    <w:rsid w:val="009878A6"/>
    <w:rsid w:val="00AF32D6"/>
    <w:rsid w:val="00CF4314"/>
    <w:rsid w:val="00D2428A"/>
    <w:rsid w:val="00E2525C"/>
    <w:rsid w:val="00E566F8"/>
    <w:rsid w:val="00F05C4C"/>
    <w:rsid w:val="00F153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472C4" w:themeColor="accent1"/>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C069196BE64BE3B94B2418883165FF">
    <w:name w:val="D6C069196BE64BE3B94B2418883165FF"/>
  </w:style>
  <w:style w:type="paragraph" w:customStyle="1" w:styleId="241DC0FCD08146DBB18EC3BD79F73D3F">
    <w:name w:val="241DC0FCD08146DBB18EC3BD79F73D3F"/>
  </w:style>
  <w:style w:type="paragraph" w:customStyle="1" w:styleId="8EA2864ADD2A438BAE942C9B12F13814">
    <w:name w:val="8EA2864ADD2A438BAE942C9B12F13814"/>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472C4" w:themeColor="accent1"/>
      <w:sz w:val="24"/>
      <w:szCs w:val="24"/>
      <w:lang w:val="en-US" w:eastAsia="ja-JP"/>
    </w:rPr>
  </w:style>
  <w:style w:type="character" w:styleId="PlaceholderText">
    <w:name w:val="Placeholder Text"/>
    <w:basedOn w:val="DefaultParagraphFont"/>
    <w:uiPriority w:val="99"/>
    <w:semiHidden/>
    <w:rPr>
      <w:color w:val="808080"/>
    </w:rPr>
  </w:style>
  <w:style w:type="paragraph" w:customStyle="1" w:styleId="CF5B1169B24B41229D670A439492440D">
    <w:name w:val="CF5B1169B24B41229D670A439492440D"/>
  </w:style>
  <w:style w:type="paragraph" w:customStyle="1" w:styleId="96B6EC2D88FA493AB9C55AD72E8C7F70">
    <w:name w:val="96B6EC2D88FA493AB9C55AD72E8C7F70"/>
  </w:style>
  <w:style w:type="paragraph" w:customStyle="1" w:styleId="563AA5A45EF0429CAB20DDD858FC0E25">
    <w:name w:val="563AA5A45EF0429CAB20DDD858FC0E25"/>
    <w:rsid w:val="006A01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1e27840b-5751-4cf3-aae9-510e46af39fc" xsi:nil="true"/>
    <Student_Groups xmlns="1e27840b-5751-4cf3-aae9-510e46af39fc">
      <UserInfo>
        <DisplayName/>
        <AccountId xsi:nil="true"/>
        <AccountType/>
      </UserInfo>
    </Student_Groups>
    <AppVersion xmlns="1e27840b-5751-4cf3-aae9-510e46af39fc" xsi:nil="true"/>
    <Math_Settings xmlns="1e27840b-5751-4cf3-aae9-510e46af39fc" xsi:nil="true"/>
    <Owner xmlns="1e27840b-5751-4cf3-aae9-510e46af39fc">
      <UserInfo>
        <DisplayName/>
        <AccountId xsi:nil="true"/>
        <AccountType/>
      </UserInfo>
    </Owner>
    <Students xmlns="1e27840b-5751-4cf3-aae9-510e46af39fc">
      <UserInfo>
        <DisplayName/>
        <AccountId xsi:nil="true"/>
        <AccountType/>
      </UserInfo>
    </Students>
    <DefaultSectionNames xmlns="1e27840b-5751-4cf3-aae9-510e46af39fc" xsi:nil="true"/>
    <Templates xmlns="1e27840b-5751-4cf3-aae9-510e46af39fc" xsi:nil="true"/>
    <Has_Teacher_Only_SectionGroup xmlns="1e27840b-5751-4cf3-aae9-510e46af39fc" xsi:nil="true"/>
    <FolderType xmlns="1e27840b-5751-4cf3-aae9-510e46af39fc" xsi:nil="true"/>
    <Invited_Teachers xmlns="1e27840b-5751-4cf3-aae9-510e46af39fc" xsi:nil="true"/>
    <Invited_Students xmlns="1e27840b-5751-4cf3-aae9-510e46af39fc" xsi:nil="true"/>
    <IsNotebookLocked xmlns="1e27840b-5751-4cf3-aae9-510e46af39fc" xsi:nil="true"/>
    <Is_Collaboration_Space_Locked xmlns="1e27840b-5751-4cf3-aae9-510e46af39fc" xsi:nil="true"/>
    <Teachers xmlns="1e27840b-5751-4cf3-aae9-510e46af39fc">
      <UserInfo>
        <DisplayName/>
        <AccountId xsi:nil="true"/>
        <AccountType/>
      </UserInfo>
    </Teachers>
    <TeamsChannelId xmlns="1e27840b-5751-4cf3-aae9-510e46af39fc" xsi:nil="true"/>
    <Self_Registration_Enabled xmlns="1e27840b-5751-4cf3-aae9-510e46af39fc" xsi:nil="true"/>
    <CultureName xmlns="1e27840b-5751-4cf3-aae9-510e46af39f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043C0322703C41B6E5F910195C5108" ma:contentTypeVersion="31" ma:contentTypeDescription="Create a new document." ma:contentTypeScope="" ma:versionID="ab21e82f650799884becea8c151c6b17">
  <xsd:schema xmlns:xsd="http://www.w3.org/2001/XMLSchema" xmlns:xs="http://www.w3.org/2001/XMLSchema" xmlns:p="http://schemas.microsoft.com/office/2006/metadata/properties" xmlns:ns3="322e070d-679c-4c1f-b92d-a1b473a8dd8c" xmlns:ns4="1e27840b-5751-4cf3-aae9-510e46af39fc" targetNamespace="http://schemas.microsoft.com/office/2006/metadata/properties" ma:root="true" ma:fieldsID="db6200e9cbf323afb032eba418657675" ns3:_="" ns4:_="">
    <xsd:import namespace="322e070d-679c-4c1f-b92d-a1b473a8dd8c"/>
    <xsd:import namespace="1e27840b-5751-4cf3-aae9-510e46af39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070d-679c-4c1f-b92d-a1b473a8dd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27840b-5751-4cf3-aae9-510e46af39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Teachers" ma:index="2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28AF0-8E9C-4060-8201-B61FD482014D}">
  <ds:schemaRefs>
    <ds:schemaRef ds:uri="http://schemas.microsoft.com/office/2006/metadata/properties"/>
    <ds:schemaRef ds:uri="http://schemas.microsoft.com/office/infopath/2007/PartnerControls"/>
    <ds:schemaRef ds:uri="1e27840b-5751-4cf3-aae9-510e46af39fc"/>
  </ds:schemaRefs>
</ds:datastoreItem>
</file>

<file path=customXml/itemProps2.xml><?xml version="1.0" encoding="utf-8"?>
<ds:datastoreItem xmlns:ds="http://schemas.openxmlformats.org/officeDocument/2006/customXml" ds:itemID="{D9C50907-7FDD-4087-ADC1-51A6F6EE6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070d-679c-4c1f-b92d-a1b473a8dd8c"/>
    <ds:schemaRef ds:uri="1e27840b-5751-4cf3-aae9-510e46af3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CBAE76-2125-4BDB-8C91-DB51A398EB21}">
  <ds:schemaRefs>
    <ds:schemaRef ds:uri="http://schemas.microsoft.com/sharepoint/v3/contenttype/forms"/>
  </ds:schemaRefs>
</ds:datastoreItem>
</file>

<file path=customXml/itemProps4.xml><?xml version="1.0" encoding="utf-8"?>
<ds:datastoreItem xmlns:ds="http://schemas.openxmlformats.org/officeDocument/2006/customXml" ds:itemID="{492B186C-DFAE-43F0-8192-9A5E5275A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1</TotalTime>
  <Pages>4</Pages>
  <Words>27</Words>
  <Characters>157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COVID-19 PANDEMIC</Company>
  <LinksUpToDate>false</LinksUpToDate>
  <CharactersWithSpaces>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Nguyen</dc:creator>
  <cp:keywords/>
  <dc:description/>
  <cp:lastModifiedBy>Michael</cp:lastModifiedBy>
  <cp:revision>2</cp:revision>
  <cp:lastPrinted>2020-04-02T08:36:00Z</cp:lastPrinted>
  <dcterms:created xsi:type="dcterms:W3CDTF">2020-04-05T01:58:00Z</dcterms:created>
  <dcterms:modified xsi:type="dcterms:W3CDTF">2020-04-05T01:58:00Z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0x010100DB043C0322703C41B6E5F910195C5108</vt:lpwstr>
  </property>
</Properties>
</file>